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958" w:rsidRPr="0088550F" w:rsidRDefault="00483F7A" w:rsidP="001D76F6">
      <w:r w:rsidRPr="0003509B">
        <w:rPr>
          <w:noProof/>
          <w:lang w:val="cs-CZ" w:eastAsia="cs-CZ"/>
        </w:rPr>
        <w:drawing>
          <wp:anchor distT="0" distB="0" distL="114300" distR="114300" simplePos="0" relativeHeight="251666432" behindDoc="0" locked="0" layoutInCell="1" allowOverlap="1" wp14:anchorId="62E07BC0" wp14:editId="58F87001">
            <wp:simplePos x="0" y="0"/>
            <wp:positionH relativeFrom="margin">
              <wp:align>center</wp:align>
            </wp:positionH>
            <wp:positionV relativeFrom="margin">
              <wp:posOffset>0</wp:posOffset>
            </wp:positionV>
            <wp:extent cx="6640056" cy="3179929"/>
            <wp:effectExtent l="0" t="0" r="8890" b="1905"/>
            <wp:wrapNone/>
            <wp:docPr id="1026" name="Picture 2" descr="C:\Users\KWlcek\AppData\Local\Temp\Rar$DI94.072\interreg_Austria_Czech_Republic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Wlcek\AppData\Local\Temp\Rar$DI94.072\interreg_Austria_Czech_Republic_EN_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2219" cy="3185754"/>
                    </a:xfrm>
                    <a:prstGeom prst="rect">
                      <a:avLst/>
                    </a:prstGeom>
                    <a:noFill/>
                    <a:extLst/>
                  </pic:spPr>
                </pic:pic>
              </a:graphicData>
            </a:graphic>
            <wp14:sizeRelH relativeFrom="page">
              <wp14:pctWidth>0</wp14:pctWidth>
            </wp14:sizeRelH>
            <wp14:sizeRelV relativeFrom="page">
              <wp14:pctHeight>0</wp14:pctHeight>
            </wp14:sizeRelV>
          </wp:anchor>
        </w:drawing>
      </w:r>
    </w:p>
    <w:p w:rsidR="0088550F" w:rsidRDefault="0088550F" w:rsidP="0088550F">
      <w:pPr>
        <w:jc w:val="center"/>
        <w:rPr>
          <w:szCs w:val="24"/>
        </w:rPr>
      </w:pPr>
    </w:p>
    <w:p w:rsidR="0088550F" w:rsidRDefault="0088550F" w:rsidP="0088550F">
      <w:pPr>
        <w:jc w:val="center"/>
        <w:rPr>
          <w:szCs w:val="24"/>
        </w:rPr>
      </w:pPr>
    </w:p>
    <w:p w:rsidR="0088550F" w:rsidRDefault="0088550F" w:rsidP="0088550F">
      <w:pPr>
        <w:jc w:val="center"/>
        <w:rPr>
          <w:szCs w:val="24"/>
        </w:rPr>
      </w:pPr>
    </w:p>
    <w:p w:rsidR="0088550F" w:rsidRDefault="0088550F" w:rsidP="0088550F">
      <w:pPr>
        <w:jc w:val="center"/>
        <w:rPr>
          <w:szCs w:val="24"/>
        </w:rPr>
      </w:pPr>
    </w:p>
    <w:p w:rsidR="0088550F" w:rsidRDefault="0088550F" w:rsidP="0088550F">
      <w:pPr>
        <w:jc w:val="center"/>
        <w:rPr>
          <w:szCs w:val="24"/>
        </w:rPr>
      </w:pPr>
    </w:p>
    <w:p w:rsidR="0088550F" w:rsidRDefault="0088550F" w:rsidP="0088550F">
      <w:pPr>
        <w:jc w:val="center"/>
        <w:rPr>
          <w:szCs w:val="24"/>
        </w:rPr>
      </w:pPr>
    </w:p>
    <w:p w:rsidR="0088550F" w:rsidRDefault="0088550F" w:rsidP="0088550F">
      <w:pPr>
        <w:jc w:val="center"/>
        <w:rPr>
          <w:szCs w:val="24"/>
        </w:rPr>
      </w:pPr>
    </w:p>
    <w:p w:rsidR="001F74F3" w:rsidRDefault="001F74F3" w:rsidP="005F3774">
      <w:pPr>
        <w:rPr>
          <w:szCs w:val="24"/>
        </w:rPr>
      </w:pPr>
    </w:p>
    <w:p w:rsidR="000B5146" w:rsidRDefault="000B5146">
      <w:pPr>
        <w:rPr>
          <w:szCs w:val="24"/>
        </w:rPr>
      </w:pPr>
    </w:p>
    <w:p w:rsidR="00F30AF0" w:rsidRDefault="00F30AF0">
      <w:pPr>
        <w:rPr>
          <w:szCs w:val="24"/>
        </w:rPr>
      </w:pPr>
    </w:p>
    <w:p w:rsidR="00F30AF0" w:rsidRDefault="00F30AF0">
      <w:pPr>
        <w:rPr>
          <w:szCs w:val="24"/>
        </w:rPr>
      </w:pPr>
    </w:p>
    <w:p w:rsidR="00F30AF0" w:rsidRDefault="00F30AF0">
      <w:pPr>
        <w:rPr>
          <w:szCs w:val="24"/>
        </w:rPr>
      </w:pPr>
    </w:p>
    <w:p w:rsidR="00F30AF0" w:rsidRDefault="00F30AF0">
      <w:pPr>
        <w:rPr>
          <w:szCs w:val="24"/>
        </w:rPr>
      </w:pPr>
    </w:p>
    <w:p w:rsidR="00F30AF0" w:rsidRDefault="00F30AF0">
      <w:pPr>
        <w:rPr>
          <w:szCs w:val="24"/>
        </w:rPr>
      </w:pPr>
    </w:p>
    <w:p w:rsidR="00F30AF0" w:rsidRDefault="00F30AF0">
      <w:pPr>
        <w:rPr>
          <w:szCs w:val="24"/>
        </w:rPr>
      </w:pPr>
    </w:p>
    <w:p w:rsidR="00F30AF0" w:rsidRDefault="00F30AF0">
      <w:pPr>
        <w:rPr>
          <w:szCs w:val="24"/>
        </w:rPr>
      </w:pPr>
    </w:p>
    <w:p w:rsidR="00F30AF0" w:rsidRDefault="00F30AF0">
      <w:pPr>
        <w:rPr>
          <w:szCs w:val="24"/>
        </w:rPr>
      </w:pPr>
    </w:p>
    <w:p w:rsidR="00F30AF0" w:rsidRDefault="00F30AF0" w:rsidP="00F30AF0">
      <w:pPr>
        <w:rPr>
          <w:szCs w:val="24"/>
        </w:rPr>
      </w:pPr>
    </w:p>
    <w:tbl>
      <w:tblPr>
        <w:tblStyle w:val="Mkatabulky"/>
        <w:tblW w:w="0" w:type="auto"/>
        <w:tblLook w:val="04A0" w:firstRow="1" w:lastRow="0" w:firstColumn="1" w:lastColumn="0" w:noHBand="0" w:noVBand="1"/>
      </w:tblPr>
      <w:tblGrid>
        <w:gridCol w:w="9298"/>
      </w:tblGrid>
      <w:tr w:rsidR="00F30AF0" w:rsidRPr="00ED0480" w:rsidTr="00416CB8">
        <w:trPr>
          <w:trHeight w:val="3628"/>
        </w:trPr>
        <w:tc>
          <w:tcPr>
            <w:tcW w:w="9438" w:type="dxa"/>
            <w:tcBorders>
              <w:left w:val="nil"/>
              <w:right w:val="nil"/>
            </w:tcBorders>
            <w:vAlign w:val="center"/>
          </w:tcPr>
          <w:p w:rsidR="00F30AF0" w:rsidRPr="00ED0480" w:rsidRDefault="00C05142" w:rsidP="00416CB8">
            <w:pPr>
              <w:pStyle w:val="Titlefat"/>
              <w:rPr>
                <w:lang w:val="en-GB"/>
              </w:rPr>
            </w:pPr>
            <w:r w:rsidRPr="00ED0480">
              <w:rPr>
                <w:lang w:val="en-GB"/>
              </w:rPr>
              <w:t>Protoc</w:t>
            </w:r>
            <w:r w:rsidR="00F30AF0" w:rsidRPr="00ED0480">
              <w:rPr>
                <w:lang w:val="en-GB"/>
              </w:rPr>
              <w:t>ol</w:t>
            </w:r>
          </w:p>
          <w:p w:rsidR="00F30AF0" w:rsidRPr="00ED0480" w:rsidRDefault="00E0221A" w:rsidP="00416CB8">
            <w:pPr>
              <w:pStyle w:val="Titlefat"/>
              <w:rPr>
                <w:lang w:val="en-GB"/>
              </w:rPr>
            </w:pPr>
            <w:r w:rsidRPr="00ED0480">
              <w:rPr>
                <w:lang w:val="en-GB"/>
              </w:rPr>
              <w:t>8th Investigator</w:t>
            </w:r>
            <w:r w:rsidR="00341E37" w:rsidRPr="00ED0480">
              <w:rPr>
                <w:lang w:val="en-GB"/>
              </w:rPr>
              <w:t>s</w:t>
            </w:r>
            <w:r w:rsidRPr="00ED0480">
              <w:rPr>
                <w:lang w:val="en-GB"/>
              </w:rPr>
              <w:t xml:space="preserve"> and Management Meeting</w:t>
            </w:r>
          </w:p>
          <w:p w:rsidR="00F30AF0" w:rsidRPr="00ED0480" w:rsidRDefault="00E0221A" w:rsidP="00416CB8">
            <w:pPr>
              <w:pStyle w:val="Titlestandard"/>
              <w:rPr>
                <w:lang w:val="en-GB"/>
              </w:rPr>
            </w:pPr>
            <w:r w:rsidRPr="00ED0480">
              <w:rPr>
                <w:lang w:val="en-GB"/>
              </w:rPr>
              <w:t>16th October, 2019</w:t>
            </w:r>
          </w:p>
          <w:p w:rsidR="00F30AF0" w:rsidRPr="00ED0480" w:rsidRDefault="00E0221A" w:rsidP="00416CB8">
            <w:pPr>
              <w:pStyle w:val="Titlestandard"/>
              <w:rPr>
                <w:lang w:val="en-GB"/>
              </w:rPr>
            </w:pPr>
            <w:r w:rsidRPr="00ED0480">
              <w:rPr>
                <w:lang w:val="en-GB"/>
              </w:rPr>
              <w:t>Institute of Theoretical and Applied Mechanics of the Czech Academy of Sciences</w:t>
            </w:r>
          </w:p>
          <w:p w:rsidR="00F30AF0" w:rsidRPr="00ED0480" w:rsidRDefault="00E0221A" w:rsidP="00416CB8">
            <w:pPr>
              <w:pStyle w:val="Titlestandard"/>
              <w:rPr>
                <w:lang w:val="en-GB"/>
              </w:rPr>
            </w:pPr>
            <w:r w:rsidRPr="00ED0480">
              <w:rPr>
                <w:lang w:val="en-GB"/>
              </w:rPr>
              <w:t>Centre Telč, ITAM CAS, Batelovská 485, 486, Telč, Czech Republic</w:t>
            </w:r>
          </w:p>
          <w:p w:rsidR="00F30AF0" w:rsidRPr="00ED0480" w:rsidRDefault="00F30AF0" w:rsidP="00416CB8">
            <w:pPr>
              <w:pStyle w:val="Titlestandard"/>
              <w:rPr>
                <w:lang w:val="en-GB"/>
              </w:rPr>
            </w:pPr>
          </w:p>
          <w:p w:rsidR="00F30AF0" w:rsidRPr="00ED0480" w:rsidRDefault="00F30AF0" w:rsidP="00416CB8">
            <w:pPr>
              <w:pStyle w:val="Titlestandard"/>
              <w:rPr>
                <w:lang w:val="en-GB"/>
              </w:rPr>
            </w:pPr>
          </w:p>
          <w:p w:rsidR="00F30AF0" w:rsidRPr="00ED0480" w:rsidRDefault="00F30AF0" w:rsidP="00416CB8">
            <w:pPr>
              <w:pStyle w:val="Titlestandard"/>
              <w:rPr>
                <w:lang w:val="en-GB"/>
              </w:rPr>
            </w:pPr>
            <w:r w:rsidRPr="00ED0480">
              <w:rPr>
                <w:lang w:val="en-GB"/>
              </w:rPr>
              <w:t>INTERREG V-A AT-CZ Project</w:t>
            </w:r>
          </w:p>
          <w:p w:rsidR="00F30AF0" w:rsidRPr="00ED0480" w:rsidRDefault="00F30AF0" w:rsidP="00416CB8">
            <w:pPr>
              <w:jc w:val="center"/>
              <w:rPr>
                <w:szCs w:val="24"/>
                <w:lang w:val="en-GB"/>
              </w:rPr>
            </w:pPr>
            <w:r w:rsidRPr="00ED0480">
              <w:rPr>
                <w:lang w:val="en-GB"/>
              </w:rPr>
              <w:t>ATCZ133-Kompetenzzentrum MechanoBiologie in Regenerativer Medizin</w:t>
            </w:r>
          </w:p>
        </w:tc>
      </w:tr>
    </w:tbl>
    <w:p w:rsidR="00F30AF0" w:rsidRPr="00ED0480" w:rsidRDefault="00F30AF0">
      <w:pPr>
        <w:rPr>
          <w:szCs w:val="24"/>
          <w:lang w:val="en-GB"/>
        </w:rPr>
      </w:pPr>
    </w:p>
    <w:p w:rsidR="00F30AF0" w:rsidRPr="00ED0480" w:rsidRDefault="00F30AF0">
      <w:pPr>
        <w:rPr>
          <w:szCs w:val="24"/>
          <w:lang w:val="en-GB"/>
        </w:rPr>
        <w:sectPr w:rsidR="00F30AF0" w:rsidRPr="00ED0480" w:rsidSect="001F7811">
          <w:headerReference w:type="even" r:id="rId8"/>
          <w:headerReference w:type="default" r:id="rId9"/>
          <w:footerReference w:type="even" r:id="rId10"/>
          <w:footerReference w:type="default" r:id="rId11"/>
          <w:headerReference w:type="first" r:id="rId12"/>
          <w:footerReference w:type="first" r:id="rId13"/>
          <w:pgSz w:w="11906" w:h="16838" w:code="9"/>
          <w:pgMar w:top="794" w:right="1304" w:bottom="1361" w:left="1304" w:header="567" w:footer="391" w:gutter="0"/>
          <w:cols w:space="708"/>
          <w:titlePg/>
          <w:docGrid w:linePitch="360"/>
        </w:sectPr>
      </w:pPr>
    </w:p>
    <w:p w:rsidR="000A19A0" w:rsidRPr="00ED0480" w:rsidRDefault="00BD3137" w:rsidP="00BD3137">
      <w:pPr>
        <w:pStyle w:val="HeadingTableofcontents"/>
        <w:rPr>
          <w:noProof/>
          <w:lang w:val="en-GB"/>
        </w:rPr>
      </w:pPr>
      <w:bookmarkStart w:id="0" w:name="_Toc482876805"/>
      <w:bookmarkStart w:id="1" w:name="_Toc482876984"/>
      <w:bookmarkStart w:id="2" w:name="_Toc483304292"/>
      <w:r w:rsidRPr="00ED0480">
        <w:rPr>
          <w:lang w:val="en-GB"/>
        </w:rPr>
        <w:lastRenderedPageBreak/>
        <w:t>T</w:t>
      </w:r>
      <w:r w:rsidR="001F7811" w:rsidRPr="00ED0480">
        <w:rPr>
          <w:lang w:val="en-GB"/>
        </w:rPr>
        <w:t>able of content</w:t>
      </w:r>
      <w:bookmarkEnd w:id="0"/>
      <w:bookmarkEnd w:id="1"/>
      <w:bookmarkEnd w:id="2"/>
      <w:r w:rsidR="001F7811" w:rsidRPr="00ED0480">
        <w:rPr>
          <w:lang w:val="en-GB"/>
        </w:rPr>
        <w:fldChar w:fldCharType="begin"/>
      </w:r>
      <w:r w:rsidR="001F7811" w:rsidRPr="00ED0480">
        <w:rPr>
          <w:lang w:val="en-GB"/>
        </w:rPr>
        <w:instrText xml:space="preserve"> TOC \o \h \z \u </w:instrText>
      </w:r>
      <w:r w:rsidR="001F7811" w:rsidRPr="00ED0480">
        <w:rPr>
          <w:lang w:val="en-GB"/>
        </w:rPr>
        <w:fldChar w:fldCharType="separate"/>
      </w:r>
    </w:p>
    <w:p w:rsidR="000A19A0" w:rsidRPr="00ED0480" w:rsidRDefault="005B3A3E">
      <w:pPr>
        <w:tabs>
          <w:tab w:val="right" w:leader="dot" w:pos="9288"/>
        </w:tabs>
        <w:rPr>
          <w:rFonts w:asciiTheme="minorHAnsi" w:eastAsiaTheme="minorEastAsia" w:hAnsiTheme="minorHAnsi"/>
          <w:noProof/>
          <w:sz w:val="22"/>
          <w:lang w:val="en-GB" w:eastAsia="de-AT"/>
        </w:rPr>
      </w:pPr>
      <w:hyperlink w:anchor="_Toc483559048" w:history="1">
        <w:r w:rsidR="000A19A0" w:rsidRPr="00ED0480">
          <w:rPr>
            <w:noProof/>
            <w:lang w:val="en-GB"/>
          </w:rPr>
          <w:t>Facts</w:t>
        </w:r>
        <w:r w:rsidR="000A19A0" w:rsidRPr="00ED0480">
          <w:rPr>
            <w:noProof/>
            <w:webHidden/>
            <w:lang w:val="en-GB"/>
          </w:rPr>
          <w:tab/>
        </w:r>
        <w:r w:rsidR="000A19A0" w:rsidRPr="00ED0480">
          <w:rPr>
            <w:noProof/>
            <w:webHidden/>
            <w:lang w:val="en-GB"/>
          </w:rPr>
          <w:fldChar w:fldCharType="begin"/>
        </w:r>
        <w:r w:rsidR="000A19A0" w:rsidRPr="00ED0480">
          <w:rPr>
            <w:noProof/>
            <w:webHidden/>
            <w:lang w:val="en-GB"/>
          </w:rPr>
          <w:instrText xml:space="preserve"> PAGEREF _Toc483559048 \h </w:instrText>
        </w:r>
        <w:r w:rsidR="000A19A0" w:rsidRPr="00ED0480">
          <w:rPr>
            <w:noProof/>
            <w:webHidden/>
            <w:lang w:val="en-GB"/>
          </w:rPr>
        </w:r>
        <w:r w:rsidR="000A19A0" w:rsidRPr="00ED0480">
          <w:rPr>
            <w:noProof/>
            <w:webHidden/>
            <w:lang w:val="en-GB"/>
          </w:rPr>
          <w:fldChar w:fldCharType="separate"/>
        </w:r>
        <w:r w:rsidR="004E1C91" w:rsidRPr="00ED0480">
          <w:rPr>
            <w:noProof/>
            <w:webHidden/>
            <w:lang w:val="en-GB"/>
          </w:rPr>
          <w:t>3</w:t>
        </w:r>
        <w:r w:rsidR="000A19A0" w:rsidRPr="00ED0480">
          <w:rPr>
            <w:noProof/>
            <w:webHidden/>
            <w:lang w:val="en-GB"/>
          </w:rPr>
          <w:fldChar w:fldCharType="end"/>
        </w:r>
      </w:hyperlink>
    </w:p>
    <w:p w:rsidR="000A19A0" w:rsidRDefault="005B3A3E">
      <w:pPr>
        <w:tabs>
          <w:tab w:val="right" w:leader="dot" w:pos="9288"/>
        </w:tabs>
      </w:pPr>
      <w:hyperlink w:anchor="_Toc483559049" w:history="1">
        <w:r w:rsidR="000A19A0" w:rsidRPr="00ED0480">
          <w:rPr>
            <w:noProof/>
            <w:lang w:val="en-GB"/>
          </w:rPr>
          <w:t>To DO’s</w:t>
        </w:r>
        <w:r w:rsidR="000A19A0" w:rsidRPr="00ED0480">
          <w:rPr>
            <w:noProof/>
            <w:webHidden/>
            <w:lang w:val="en-GB"/>
          </w:rPr>
          <w:tab/>
        </w:r>
        <w:r w:rsidR="000A19A0" w:rsidRPr="00ED0480">
          <w:rPr>
            <w:noProof/>
            <w:webHidden/>
            <w:lang w:val="en-GB"/>
          </w:rPr>
          <w:fldChar w:fldCharType="begin"/>
        </w:r>
        <w:r w:rsidR="000A19A0" w:rsidRPr="00ED0480">
          <w:rPr>
            <w:noProof/>
            <w:webHidden/>
            <w:lang w:val="en-GB"/>
          </w:rPr>
          <w:instrText xml:space="preserve"> PAGEREF _Toc483559049 \h </w:instrText>
        </w:r>
        <w:r w:rsidR="000A19A0" w:rsidRPr="00ED0480">
          <w:rPr>
            <w:noProof/>
            <w:webHidden/>
            <w:lang w:val="en-GB"/>
          </w:rPr>
        </w:r>
        <w:r w:rsidR="000A19A0" w:rsidRPr="00ED0480">
          <w:rPr>
            <w:noProof/>
            <w:webHidden/>
            <w:lang w:val="en-GB"/>
          </w:rPr>
          <w:fldChar w:fldCharType="separate"/>
        </w:r>
        <w:r w:rsidR="004E1C91" w:rsidRPr="00ED0480">
          <w:rPr>
            <w:noProof/>
            <w:webHidden/>
            <w:lang w:val="en-GB"/>
          </w:rPr>
          <w:t>3</w:t>
        </w:r>
        <w:r w:rsidR="000A19A0" w:rsidRPr="00ED0480">
          <w:rPr>
            <w:noProof/>
            <w:webHidden/>
            <w:lang w:val="en-GB"/>
          </w:rPr>
          <w:fldChar w:fldCharType="end"/>
        </w:r>
      </w:hyperlink>
    </w:p>
    <w:p w:rsidR="00C84A14" w:rsidRPr="00ED0480" w:rsidRDefault="00C84A14">
      <w:pPr>
        <w:tabs>
          <w:tab w:val="right" w:leader="dot" w:pos="9288"/>
        </w:tabs>
        <w:rPr>
          <w:rFonts w:asciiTheme="minorHAnsi" w:eastAsiaTheme="minorEastAsia" w:hAnsiTheme="minorHAnsi"/>
          <w:noProof/>
          <w:sz w:val="22"/>
          <w:lang w:val="en-GB" w:eastAsia="de-AT"/>
        </w:rPr>
      </w:pPr>
      <w:r>
        <w:t>Agenda…………………………………………………………………………………………………………………………………..…3</w:t>
      </w:r>
    </w:p>
    <w:p w:rsidR="000A19A0" w:rsidRPr="00ED0480" w:rsidRDefault="005B3A3E">
      <w:pPr>
        <w:tabs>
          <w:tab w:val="right" w:leader="dot" w:pos="9288"/>
        </w:tabs>
        <w:rPr>
          <w:rFonts w:asciiTheme="minorHAnsi" w:eastAsiaTheme="minorEastAsia" w:hAnsiTheme="minorHAnsi"/>
          <w:noProof/>
          <w:sz w:val="22"/>
          <w:lang w:val="en-GB" w:eastAsia="de-AT"/>
        </w:rPr>
      </w:pPr>
      <w:hyperlink w:anchor="_Toc483559050" w:history="1">
        <w:r w:rsidR="000A19A0" w:rsidRPr="00ED0480">
          <w:rPr>
            <w:noProof/>
            <w:lang w:val="en-GB"/>
          </w:rPr>
          <w:t>Protocol</w:t>
        </w:r>
        <w:r w:rsidR="000A19A0" w:rsidRPr="00ED0480">
          <w:rPr>
            <w:noProof/>
            <w:webHidden/>
            <w:lang w:val="en-GB"/>
          </w:rPr>
          <w:tab/>
        </w:r>
        <w:r w:rsidR="000A19A0" w:rsidRPr="00ED0480">
          <w:rPr>
            <w:noProof/>
            <w:webHidden/>
            <w:lang w:val="en-GB"/>
          </w:rPr>
          <w:fldChar w:fldCharType="begin"/>
        </w:r>
        <w:r w:rsidR="000A19A0" w:rsidRPr="00ED0480">
          <w:rPr>
            <w:noProof/>
            <w:webHidden/>
            <w:lang w:val="en-GB"/>
          </w:rPr>
          <w:instrText xml:space="preserve"> PAGEREF _Toc483559050 \h </w:instrText>
        </w:r>
        <w:r w:rsidR="000A19A0" w:rsidRPr="00ED0480">
          <w:rPr>
            <w:noProof/>
            <w:webHidden/>
            <w:lang w:val="en-GB"/>
          </w:rPr>
        </w:r>
        <w:r w:rsidR="000A19A0" w:rsidRPr="00ED0480">
          <w:rPr>
            <w:noProof/>
            <w:webHidden/>
            <w:lang w:val="en-GB"/>
          </w:rPr>
          <w:fldChar w:fldCharType="separate"/>
        </w:r>
        <w:r w:rsidR="004E1C91" w:rsidRPr="00ED0480">
          <w:rPr>
            <w:noProof/>
            <w:webHidden/>
            <w:lang w:val="en-GB"/>
          </w:rPr>
          <w:t>4</w:t>
        </w:r>
        <w:r w:rsidR="000A19A0" w:rsidRPr="00ED0480">
          <w:rPr>
            <w:noProof/>
            <w:webHidden/>
            <w:lang w:val="en-GB"/>
          </w:rPr>
          <w:fldChar w:fldCharType="end"/>
        </w:r>
      </w:hyperlink>
    </w:p>
    <w:p w:rsidR="000A19A0" w:rsidRPr="00ED0480" w:rsidRDefault="005B3A3E">
      <w:pPr>
        <w:tabs>
          <w:tab w:val="right" w:leader="dot" w:pos="9288"/>
        </w:tabs>
        <w:rPr>
          <w:rFonts w:asciiTheme="minorHAnsi" w:eastAsiaTheme="minorEastAsia" w:hAnsiTheme="minorHAnsi"/>
          <w:noProof/>
          <w:sz w:val="22"/>
          <w:lang w:val="en-GB" w:eastAsia="de-AT"/>
        </w:rPr>
      </w:pPr>
      <w:hyperlink w:anchor="_Toc483559052" w:history="1">
        <w:r w:rsidR="000A19A0" w:rsidRPr="00ED0480">
          <w:rPr>
            <w:noProof/>
            <w:lang w:val="en-GB"/>
          </w:rPr>
          <w:t>Scan of the Participant’s list</w:t>
        </w:r>
        <w:r w:rsidR="000A19A0" w:rsidRPr="00ED0480">
          <w:rPr>
            <w:noProof/>
            <w:webHidden/>
            <w:lang w:val="en-GB"/>
          </w:rPr>
          <w:tab/>
        </w:r>
        <w:r w:rsidR="000A19A0" w:rsidRPr="00ED0480">
          <w:rPr>
            <w:noProof/>
            <w:webHidden/>
            <w:lang w:val="en-GB"/>
          </w:rPr>
          <w:fldChar w:fldCharType="begin"/>
        </w:r>
        <w:r w:rsidR="000A19A0" w:rsidRPr="00ED0480">
          <w:rPr>
            <w:noProof/>
            <w:webHidden/>
            <w:lang w:val="en-GB"/>
          </w:rPr>
          <w:instrText xml:space="preserve"> PAGEREF _Toc483559052 \h </w:instrText>
        </w:r>
        <w:r w:rsidR="000A19A0" w:rsidRPr="00ED0480">
          <w:rPr>
            <w:noProof/>
            <w:webHidden/>
            <w:lang w:val="en-GB"/>
          </w:rPr>
        </w:r>
        <w:r w:rsidR="000A19A0" w:rsidRPr="00ED0480">
          <w:rPr>
            <w:noProof/>
            <w:webHidden/>
            <w:lang w:val="en-GB"/>
          </w:rPr>
          <w:fldChar w:fldCharType="separate"/>
        </w:r>
        <w:r w:rsidR="004E1C91" w:rsidRPr="00ED0480">
          <w:rPr>
            <w:noProof/>
            <w:webHidden/>
            <w:lang w:val="en-GB"/>
          </w:rPr>
          <w:t>5</w:t>
        </w:r>
        <w:r w:rsidR="000A19A0" w:rsidRPr="00ED0480">
          <w:rPr>
            <w:noProof/>
            <w:webHidden/>
            <w:lang w:val="en-GB"/>
          </w:rPr>
          <w:fldChar w:fldCharType="end"/>
        </w:r>
      </w:hyperlink>
    </w:p>
    <w:p w:rsidR="000A19A0" w:rsidRPr="00ED0480" w:rsidRDefault="005B3A3E">
      <w:pPr>
        <w:tabs>
          <w:tab w:val="right" w:leader="dot" w:pos="9288"/>
        </w:tabs>
        <w:rPr>
          <w:rFonts w:asciiTheme="minorHAnsi" w:eastAsiaTheme="minorEastAsia" w:hAnsiTheme="minorHAnsi"/>
          <w:noProof/>
          <w:sz w:val="22"/>
          <w:lang w:val="en-GB" w:eastAsia="de-AT"/>
        </w:rPr>
      </w:pPr>
      <w:hyperlink w:anchor="_Toc483559053" w:history="1">
        <w:r w:rsidR="000A19A0" w:rsidRPr="00ED0480">
          <w:rPr>
            <w:noProof/>
            <w:lang w:val="en-GB"/>
          </w:rPr>
          <w:t>Groupphoto</w:t>
        </w:r>
        <w:r w:rsidR="000A19A0" w:rsidRPr="00ED0480">
          <w:rPr>
            <w:noProof/>
            <w:webHidden/>
            <w:lang w:val="en-GB"/>
          </w:rPr>
          <w:tab/>
        </w:r>
        <w:r w:rsidR="000A19A0" w:rsidRPr="00ED0480">
          <w:rPr>
            <w:noProof/>
            <w:webHidden/>
            <w:lang w:val="en-GB"/>
          </w:rPr>
          <w:fldChar w:fldCharType="begin"/>
        </w:r>
        <w:r w:rsidR="000A19A0" w:rsidRPr="00ED0480">
          <w:rPr>
            <w:noProof/>
            <w:webHidden/>
            <w:lang w:val="en-GB"/>
          </w:rPr>
          <w:instrText xml:space="preserve"> PAGEREF _Toc483559053 \h </w:instrText>
        </w:r>
        <w:r w:rsidR="000A19A0" w:rsidRPr="00ED0480">
          <w:rPr>
            <w:noProof/>
            <w:webHidden/>
            <w:lang w:val="en-GB"/>
          </w:rPr>
        </w:r>
        <w:r w:rsidR="000A19A0" w:rsidRPr="00ED0480">
          <w:rPr>
            <w:noProof/>
            <w:webHidden/>
            <w:lang w:val="en-GB"/>
          </w:rPr>
          <w:fldChar w:fldCharType="separate"/>
        </w:r>
        <w:r w:rsidR="004E1C91" w:rsidRPr="00ED0480">
          <w:rPr>
            <w:noProof/>
            <w:webHidden/>
            <w:lang w:val="en-GB"/>
          </w:rPr>
          <w:t>6</w:t>
        </w:r>
        <w:r w:rsidR="000A19A0" w:rsidRPr="00ED0480">
          <w:rPr>
            <w:noProof/>
            <w:webHidden/>
            <w:lang w:val="en-GB"/>
          </w:rPr>
          <w:fldChar w:fldCharType="end"/>
        </w:r>
      </w:hyperlink>
    </w:p>
    <w:p w:rsidR="001F7811" w:rsidRPr="00ED0480" w:rsidRDefault="001F7811" w:rsidP="001F7811">
      <w:pPr>
        <w:pStyle w:val="Nadpis1"/>
        <w:rPr>
          <w:b w:val="0"/>
          <w:bCs w:val="0"/>
          <w:lang w:val="en-GB"/>
        </w:rPr>
      </w:pPr>
      <w:r w:rsidRPr="00ED0480">
        <w:rPr>
          <w:rFonts w:asciiTheme="minorHAnsi" w:hAnsiTheme="minorHAnsi"/>
          <w:lang w:val="en-GB"/>
        </w:rPr>
        <w:fldChar w:fldCharType="end"/>
      </w:r>
      <w:r w:rsidRPr="00ED0480">
        <w:rPr>
          <w:lang w:val="en-GB"/>
        </w:rPr>
        <w:br w:type="page"/>
      </w:r>
    </w:p>
    <w:p w:rsidR="001F7811" w:rsidRPr="00ED0480" w:rsidRDefault="001F7811" w:rsidP="001F7811">
      <w:pPr>
        <w:pStyle w:val="Nadpis1"/>
        <w:rPr>
          <w:lang w:val="en-GB"/>
        </w:rPr>
      </w:pPr>
      <w:bookmarkStart w:id="3" w:name="_Toc482876806"/>
      <w:bookmarkStart w:id="4" w:name="_Toc483559048"/>
      <w:r w:rsidRPr="00ED0480">
        <w:rPr>
          <w:lang w:val="en-GB"/>
        </w:rPr>
        <w:lastRenderedPageBreak/>
        <w:t>Facts</w:t>
      </w:r>
      <w:bookmarkEnd w:id="3"/>
      <w:bookmarkEnd w:id="4"/>
    </w:p>
    <w:p w:rsidR="00287C4C" w:rsidRDefault="00804C30" w:rsidP="00287C4C">
      <w:r w:rsidRPr="00ED0480">
        <w:rPr>
          <w:lang w:val="en-GB"/>
        </w:rPr>
        <w:t>12 participants present at the Centre Telč, 3 joined via Skype.</w:t>
      </w:r>
    </w:p>
    <w:p w:rsidR="00192BC1" w:rsidRPr="00ED0480" w:rsidRDefault="00192BC1" w:rsidP="00287C4C">
      <w:pPr>
        <w:rPr>
          <w:lang w:val="en-GB"/>
        </w:rPr>
      </w:pPr>
    </w:p>
    <w:p w:rsidR="001F7811" w:rsidRPr="00ED0480" w:rsidRDefault="001F7811" w:rsidP="001F7811">
      <w:pPr>
        <w:pStyle w:val="Nadpis1"/>
        <w:rPr>
          <w:lang w:val="en-GB"/>
        </w:rPr>
      </w:pPr>
      <w:bookmarkStart w:id="5" w:name="_Toc482876807"/>
      <w:bookmarkStart w:id="6" w:name="_Toc483559049"/>
      <w:r w:rsidRPr="00ED0480">
        <w:rPr>
          <w:lang w:val="en-GB"/>
        </w:rPr>
        <w:t>To DO’s</w:t>
      </w:r>
      <w:bookmarkEnd w:id="5"/>
      <w:bookmarkEnd w:id="6"/>
    </w:p>
    <w:p w:rsidR="00BD3137" w:rsidRPr="00ED0480" w:rsidRDefault="00A349FB" w:rsidP="00BD3137">
      <w:pPr>
        <w:pStyle w:val="Listing"/>
        <w:rPr>
          <w:lang w:val="en-GB"/>
        </w:rPr>
      </w:pPr>
      <w:r>
        <w:t>M</w:t>
      </w:r>
      <w:r w:rsidR="007533FF">
        <w:t>id November/December - change of budget to assimilate the extension of the project</w:t>
      </w:r>
    </w:p>
    <w:p w:rsidR="00BD3137" w:rsidRPr="00ED0480" w:rsidRDefault="007533FF" w:rsidP="00BD3137">
      <w:pPr>
        <w:pStyle w:val="Listing"/>
        <w:rPr>
          <w:lang w:val="en-GB"/>
        </w:rPr>
      </w:pPr>
      <w:r>
        <w:t>TUV - MR no. 4 and 5</w:t>
      </w:r>
    </w:p>
    <w:p w:rsidR="00BD3137" w:rsidRPr="00192BC1" w:rsidRDefault="007533FF" w:rsidP="00BD3137">
      <w:pPr>
        <w:pStyle w:val="Listing"/>
        <w:rPr>
          <w:lang w:val="en-GB"/>
        </w:rPr>
      </w:pPr>
      <w:r>
        <w:t>LP - MR no. 4</w:t>
      </w:r>
    </w:p>
    <w:p w:rsidR="00192BC1" w:rsidRPr="00ED0480" w:rsidRDefault="00192BC1" w:rsidP="00192BC1">
      <w:pPr>
        <w:pStyle w:val="Listing"/>
        <w:numPr>
          <w:ilvl w:val="0"/>
          <w:numId w:val="0"/>
        </w:numPr>
        <w:ind w:left="714"/>
        <w:rPr>
          <w:lang w:val="en-GB"/>
        </w:rPr>
      </w:pPr>
    </w:p>
    <w:p w:rsidR="00916B14" w:rsidRPr="00916B14" w:rsidRDefault="00916B14" w:rsidP="00690BAD">
      <w:pPr>
        <w:pStyle w:val="HeadingTableofcontents"/>
        <w:rPr>
          <w:lang w:val="en-GB"/>
        </w:rPr>
      </w:pPr>
      <w:r w:rsidRPr="00916B14">
        <w:rPr>
          <w:lang w:val="en-GB"/>
        </w:rPr>
        <w:t>Agenda</w:t>
      </w:r>
    </w:p>
    <w:p w:rsidR="00916B14" w:rsidRPr="00916B14" w:rsidRDefault="00916B14" w:rsidP="00916B14">
      <w:pPr>
        <w:rPr>
          <w:lang w:val="en-GB"/>
        </w:rPr>
      </w:pPr>
    </w:p>
    <w:tbl>
      <w:tblPr>
        <w:tblW w:w="0" w:type="auto"/>
        <w:tblInd w:w="392" w:type="dxa"/>
        <w:tblBorders>
          <w:insideH w:val="single" w:sz="4" w:space="0" w:color="003399"/>
        </w:tblBorders>
        <w:tblLook w:val="04A0" w:firstRow="1" w:lastRow="0" w:firstColumn="1" w:lastColumn="0" w:noHBand="0" w:noVBand="1"/>
      </w:tblPr>
      <w:tblGrid>
        <w:gridCol w:w="1745"/>
        <w:gridCol w:w="7161"/>
      </w:tblGrid>
      <w:tr w:rsidR="00916B14" w:rsidRPr="00ED0480" w:rsidTr="00147E1B">
        <w:trPr>
          <w:trHeight w:val="454"/>
        </w:trPr>
        <w:tc>
          <w:tcPr>
            <w:tcW w:w="1745" w:type="dxa"/>
            <w:shd w:val="clear" w:color="auto" w:fill="003399"/>
            <w:vAlign w:val="center"/>
          </w:tcPr>
          <w:p w:rsidR="00916B14" w:rsidRPr="00916B14" w:rsidRDefault="00916B14" w:rsidP="00916B14">
            <w:pPr>
              <w:rPr>
                <w:lang w:val="en-GB"/>
              </w:rPr>
            </w:pPr>
            <w:r w:rsidRPr="00916B14">
              <w:rPr>
                <w:lang w:val="en-GB"/>
              </w:rPr>
              <w:t>16-Oct-2019</w:t>
            </w:r>
          </w:p>
        </w:tc>
        <w:tc>
          <w:tcPr>
            <w:tcW w:w="7161" w:type="dxa"/>
            <w:shd w:val="clear" w:color="auto" w:fill="003399"/>
            <w:vAlign w:val="center"/>
          </w:tcPr>
          <w:p w:rsidR="00916B14" w:rsidRPr="00916B14" w:rsidRDefault="00916B14" w:rsidP="00916B14">
            <w:pPr>
              <w:rPr>
                <w:lang w:val="en-GB"/>
              </w:rPr>
            </w:pP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10:00-10:30</w:t>
            </w:r>
          </w:p>
        </w:tc>
        <w:tc>
          <w:tcPr>
            <w:tcW w:w="7161" w:type="dxa"/>
            <w:shd w:val="clear" w:color="auto" w:fill="9FAEE5"/>
            <w:vAlign w:val="center"/>
          </w:tcPr>
          <w:p w:rsidR="00916B14" w:rsidRPr="00916B14" w:rsidRDefault="00916B14" w:rsidP="00916B14">
            <w:pPr>
              <w:rPr>
                <w:lang w:val="en-GB"/>
              </w:rPr>
            </w:pPr>
            <w:r w:rsidRPr="00916B14">
              <w:rPr>
                <w:lang w:val="en-GB"/>
              </w:rPr>
              <w:t>Arrival, morning coffee</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10:30-10:40</w:t>
            </w:r>
          </w:p>
        </w:tc>
        <w:tc>
          <w:tcPr>
            <w:tcW w:w="7161" w:type="dxa"/>
            <w:shd w:val="clear" w:color="auto" w:fill="9FAEE5"/>
            <w:vAlign w:val="center"/>
          </w:tcPr>
          <w:p w:rsidR="00916B14" w:rsidRPr="00916B14" w:rsidRDefault="00916B14" w:rsidP="00916B14">
            <w:pPr>
              <w:rPr>
                <w:lang w:val="en-GB"/>
              </w:rPr>
            </w:pPr>
            <w:r w:rsidRPr="00916B14">
              <w:rPr>
                <w:lang w:val="en-GB"/>
              </w:rPr>
              <w:t>Welcome, Agenda of the meeting</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10:40-11:00</w:t>
            </w:r>
          </w:p>
        </w:tc>
        <w:tc>
          <w:tcPr>
            <w:tcW w:w="7161" w:type="dxa"/>
            <w:shd w:val="clear" w:color="auto" w:fill="9FAEE5"/>
            <w:vAlign w:val="center"/>
          </w:tcPr>
          <w:p w:rsidR="00916B14" w:rsidRPr="00916B14" w:rsidRDefault="00916B14" w:rsidP="00916B14">
            <w:pPr>
              <w:rPr>
                <w:lang w:val="en-GB"/>
              </w:rPr>
            </w:pPr>
            <w:r w:rsidRPr="00916B14">
              <w:rPr>
                <w:lang w:val="en-GB"/>
              </w:rPr>
              <w:t>3D microindentor development &amp; PDMS testing (ITAM)</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11:00-11:20</w:t>
            </w:r>
          </w:p>
        </w:tc>
        <w:tc>
          <w:tcPr>
            <w:tcW w:w="7161" w:type="dxa"/>
            <w:shd w:val="clear" w:color="auto" w:fill="9FAEE5"/>
            <w:vAlign w:val="center"/>
          </w:tcPr>
          <w:p w:rsidR="00916B14" w:rsidRPr="00916B14" w:rsidRDefault="00916B14" w:rsidP="00916B14">
            <w:pPr>
              <w:rPr>
                <w:lang w:val="en-GB"/>
              </w:rPr>
            </w:pPr>
            <w:r w:rsidRPr="00916B14">
              <w:rPr>
                <w:lang w:val="en-GB"/>
              </w:rPr>
              <w:t>LBI presentation</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11:20-11:40</w:t>
            </w:r>
          </w:p>
        </w:tc>
        <w:tc>
          <w:tcPr>
            <w:tcW w:w="7161" w:type="dxa"/>
            <w:shd w:val="clear" w:color="auto" w:fill="9FAEE5"/>
            <w:vAlign w:val="center"/>
          </w:tcPr>
          <w:p w:rsidR="00916B14" w:rsidRPr="00916B14" w:rsidRDefault="00916B14" w:rsidP="00916B14">
            <w:pPr>
              <w:rPr>
                <w:lang w:val="en-GB"/>
              </w:rPr>
            </w:pPr>
            <w:r w:rsidRPr="00916B14">
              <w:rPr>
                <w:lang w:val="en-GB"/>
              </w:rPr>
              <w:t>FNUSA presentation</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11:40-12:00</w:t>
            </w:r>
          </w:p>
        </w:tc>
        <w:tc>
          <w:tcPr>
            <w:tcW w:w="7161" w:type="dxa"/>
            <w:shd w:val="clear" w:color="auto" w:fill="9FAEE5"/>
            <w:vAlign w:val="center"/>
          </w:tcPr>
          <w:p w:rsidR="00916B14" w:rsidRPr="00916B14" w:rsidRDefault="00916B14" w:rsidP="00916B14">
            <w:pPr>
              <w:rPr>
                <w:lang w:val="en-GB"/>
              </w:rPr>
            </w:pPr>
            <w:r w:rsidRPr="00916B14">
              <w:rPr>
                <w:lang w:val="en-GB"/>
              </w:rPr>
              <w:t>USB presentation: New microscopes operating in light transmission and reflection for potential application in development of implants</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12:00-13:00</w:t>
            </w:r>
          </w:p>
        </w:tc>
        <w:tc>
          <w:tcPr>
            <w:tcW w:w="7161" w:type="dxa"/>
            <w:shd w:val="clear" w:color="auto" w:fill="9FAEE5"/>
            <w:vAlign w:val="center"/>
          </w:tcPr>
          <w:p w:rsidR="00916B14" w:rsidRPr="00916B14" w:rsidRDefault="00916B14" w:rsidP="00916B14">
            <w:pPr>
              <w:rPr>
                <w:lang w:val="en-GB"/>
              </w:rPr>
            </w:pPr>
            <w:r w:rsidRPr="00916B14">
              <w:rPr>
                <w:lang w:val="en-GB"/>
              </w:rPr>
              <w:t xml:space="preserve">Lunch break &amp; Group photo </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13:00-13:20</w:t>
            </w:r>
          </w:p>
        </w:tc>
        <w:tc>
          <w:tcPr>
            <w:tcW w:w="7161" w:type="dxa"/>
            <w:shd w:val="clear" w:color="auto" w:fill="9FAEE5"/>
            <w:vAlign w:val="center"/>
          </w:tcPr>
          <w:p w:rsidR="00916B14" w:rsidRPr="00916B14" w:rsidRDefault="00916B14" w:rsidP="00916B14">
            <w:pPr>
              <w:rPr>
                <w:lang w:val="en-GB"/>
              </w:rPr>
            </w:pPr>
            <w:r w:rsidRPr="00916B14">
              <w:rPr>
                <w:lang w:val="en-GB"/>
              </w:rPr>
              <w:t>Lead partner presentation (DUK)</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13:20-13:40</w:t>
            </w:r>
          </w:p>
        </w:tc>
        <w:tc>
          <w:tcPr>
            <w:tcW w:w="7161" w:type="dxa"/>
            <w:shd w:val="clear" w:color="auto" w:fill="9FAEE5"/>
            <w:vAlign w:val="center"/>
          </w:tcPr>
          <w:p w:rsidR="00916B14" w:rsidRPr="00916B14" w:rsidRDefault="00916B14" w:rsidP="00916B14">
            <w:pPr>
              <w:rPr>
                <w:lang w:val="en-GB"/>
              </w:rPr>
            </w:pPr>
            <w:r w:rsidRPr="00916B14">
              <w:rPr>
                <w:lang w:val="en-GB"/>
              </w:rPr>
              <w:t>Management opening, lead partner summary</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13:40-14:40</w:t>
            </w:r>
          </w:p>
        </w:tc>
        <w:tc>
          <w:tcPr>
            <w:tcW w:w="7161" w:type="dxa"/>
            <w:shd w:val="clear" w:color="auto" w:fill="9FAEE5"/>
            <w:vAlign w:val="center"/>
          </w:tcPr>
          <w:p w:rsidR="00916B14" w:rsidRPr="00916B14" w:rsidRDefault="00916B14" w:rsidP="00916B14">
            <w:pPr>
              <w:rPr>
                <w:lang w:val="en-GB"/>
              </w:rPr>
            </w:pPr>
            <w:r w:rsidRPr="00916B14">
              <w:rPr>
                <w:lang w:val="en-GB"/>
              </w:rPr>
              <w:t>Management topics: Project prolongation, cooperation agreement finalization, reporting</w:t>
            </w:r>
          </w:p>
        </w:tc>
      </w:tr>
      <w:tr w:rsidR="00916B14" w:rsidRPr="00ED0480" w:rsidTr="00147E1B">
        <w:trPr>
          <w:trHeight w:val="454"/>
        </w:trPr>
        <w:tc>
          <w:tcPr>
            <w:tcW w:w="1745" w:type="dxa"/>
            <w:shd w:val="clear" w:color="auto" w:fill="9FAEE5"/>
            <w:vAlign w:val="center"/>
          </w:tcPr>
          <w:p w:rsidR="00916B14" w:rsidRPr="00916B14" w:rsidRDefault="00916B14" w:rsidP="00916B14">
            <w:pPr>
              <w:rPr>
                <w:lang w:val="en-GB"/>
              </w:rPr>
            </w:pPr>
            <w:r w:rsidRPr="00916B14">
              <w:rPr>
                <w:lang w:val="en-GB"/>
              </w:rPr>
              <w:t>14:40-15:15</w:t>
            </w:r>
          </w:p>
        </w:tc>
        <w:tc>
          <w:tcPr>
            <w:tcW w:w="7161" w:type="dxa"/>
            <w:shd w:val="clear" w:color="auto" w:fill="9FAEE5"/>
            <w:vAlign w:val="center"/>
          </w:tcPr>
          <w:p w:rsidR="00916B14" w:rsidRPr="00916B14" w:rsidRDefault="00916B14" w:rsidP="00916B14">
            <w:pPr>
              <w:rPr>
                <w:lang w:val="en-GB"/>
              </w:rPr>
            </w:pPr>
            <w:r w:rsidRPr="00916B14">
              <w:rPr>
                <w:lang w:val="en-GB"/>
              </w:rPr>
              <w:t>Open topics to discuss, agreement on next meeting</w:t>
            </w:r>
          </w:p>
        </w:tc>
      </w:tr>
    </w:tbl>
    <w:p w:rsidR="001F7811" w:rsidRPr="00ED0480" w:rsidRDefault="001F7811" w:rsidP="00275656">
      <w:pPr>
        <w:pStyle w:val="Standardtextfat"/>
        <w:rPr>
          <w:lang w:val="en-GB"/>
        </w:rPr>
      </w:pPr>
      <w:r w:rsidRPr="00ED0480">
        <w:rPr>
          <w:lang w:val="en-GB"/>
        </w:rPr>
        <w:br w:type="page"/>
      </w:r>
    </w:p>
    <w:p w:rsidR="001F7811" w:rsidRPr="00ED0480" w:rsidRDefault="001F7811" w:rsidP="001F7811">
      <w:pPr>
        <w:pStyle w:val="Nadpis1"/>
        <w:rPr>
          <w:lang w:val="en-GB"/>
        </w:rPr>
      </w:pPr>
      <w:bookmarkStart w:id="7" w:name="_Toc482876808"/>
      <w:bookmarkStart w:id="8" w:name="_Toc483559050"/>
      <w:r w:rsidRPr="00ED0480">
        <w:rPr>
          <w:lang w:val="en-GB"/>
        </w:rPr>
        <w:lastRenderedPageBreak/>
        <w:t>Protocol</w:t>
      </w:r>
      <w:bookmarkEnd w:id="7"/>
      <w:bookmarkEnd w:id="8"/>
      <w:r w:rsidR="00A23C74" w:rsidRPr="00ED0480">
        <w:rPr>
          <w:lang w:val="en-GB"/>
        </w:rPr>
        <w:t xml:space="preserve"> </w:t>
      </w:r>
    </w:p>
    <w:p w:rsidR="00287C4C" w:rsidRPr="00ED0480" w:rsidRDefault="007A54A7" w:rsidP="00A32C72">
      <w:pPr>
        <w:pStyle w:val="Nadpis2"/>
        <w:rPr>
          <w:lang w:val="en-GB"/>
        </w:rPr>
      </w:pPr>
      <w:r w:rsidRPr="00ED0480">
        <w:rPr>
          <w:lang w:val="en-GB"/>
        </w:rPr>
        <w:t>Investigators Meeting</w:t>
      </w:r>
    </w:p>
    <w:p w:rsidR="00A57C58" w:rsidRPr="00ED0480" w:rsidRDefault="007A54A7" w:rsidP="00DC7C65">
      <w:pPr>
        <w:pStyle w:val="Standardtextfat"/>
        <w:rPr>
          <w:lang w:val="en-GB"/>
        </w:rPr>
      </w:pPr>
      <w:r w:rsidRPr="00ED0480">
        <w:rPr>
          <w:lang w:val="en-GB"/>
        </w:rPr>
        <w:t>Petr Zlámal</w:t>
      </w:r>
      <w:r w:rsidR="00DC7C65" w:rsidRPr="00ED0480">
        <w:rPr>
          <w:lang w:val="en-GB"/>
        </w:rPr>
        <w:t xml:space="preserve"> (ITAM)</w:t>
      </w:r>
    </w:p>
    <w:p w:rsidR="00DC7C65" w:rsidRPr="00ED0480" w:rsidRDefault="00DC7C65" w:rsidP="00696AB4">
      <w:pPr>
        <w:pStyle w:val="Standardtextfat"/>
        <w:rPr>
          <w:lang w:val="en-GB"/>
        </w:rPr>
      </w:pPr>
      <w:r w:rsidRPr="00ED0480">
        <w:rPr>
          <w:lang w:val="en-GB"/>
        </w:rPr>
        <w:t>Actual progress in deformation response measurement of Polydimethylsiloxane (PDMS) substrates</w:t>
      </w:r>
    </w:p>
    <w:p w:rsidR="00696AB4" w:rsidRPr="00ED0480" w:rsidRDefault="00DC7C65" w:rsidP="00696AB4">
      <w:pPr>
        <w:rPr>
          <w:lang w:val="en-GB"/>
        </w:rPr>
      </w:pPr>
      <w:r w:rsidRPr="00ED0480">
        <w:rPr>
          <w:lang w:val="en-GB"/>
        </w:rPr>
        <w:t xml:space="preserve">The aim of the test, done in cooperation with FNUSA, </w:t>
      </w:r>
      <w:r w:rsidR="00C07F60">
        <w:rPr>
          <w:lang w:val="en-GB"/>
        </w:rPr>
        <w:t>was to di</w:t>
      </w:r>
      <w:r w:rsidRPr="00ED0480">
        <w:rPr>
          <w:lang w:val="en-GB"/>
        </w:rPr>
        <w:t>scover if YAP (Yes-associated protein) is activated by mechanical actuation in cardiomyocytes</w:t>
      </w:r>
      <w:r w:rsidR="00696AB4" w:rsidRPr="00ED0480">
        <w:rPr>
          <w:lang w:val="en-GB"/>
        </w:rPr>
        <w:t>. P. Zlámal des</w:t>
      </w:r>
      <w:r w:rsidR="00C07F60">
        <w:t>c</w:t>
      </w:r>
      <w:r w:rsidR="00696AB4" w:rsidRPr="00ED0480">
        <w:rPr>
          <w:lang w:val="en-GB"/>
        </w:rPr>
        <w:t>ribed the requirements of the test, used material (Polydimethylsiloxane (PDMS) based material Sylgard) and the instrumentation. Then he presented the experimental procedure, experiment control (new assembly control unit - real-time kernel based CNC Linux application) and the results.</w:t>
      </w:r>
    </w:p>
    <w:p w:rsidR="00DC7C65" w:rsidRPr="00ED0480" w:rsidRDefault="00DC7C65" w:rsidP="00696AB4">
      <w:pPr>
        <w:pStyle w:val="Standardtextfat"/>
        <w:rPr>
          <w:lang w:val="en-GB"/>
        </w:rPr>
      </w:pPr>
      <w:r w:rsidRPr="00ED0480">
        <w:rPr>
          <w:lang w:val="en-GB"/>
        </w:rPr>
        <w:t>Time-lapse μCT Analysis of Fatigue Microcrack</w:t>
      </w:r>
    </w:p>
    <w:p w:rsidR="00DC7C65" w:rsidRPr="00ED0480" w:rsidRDefault="00DC7C65" w:rsidP="00DC7C65">
      <w:pPr>
        <w:rPr>
          <w:lang w:val="en-GB"/>
        </w:rPr>
      </w:pPr>
      <w:r w:rsidRPr="00ED0480">
        <w:rPr>
          <w:lang w:val="en-GB"/>
        </w:rPr>
        <w:t xml:space="preserve">Study was focused on in-situ fatigue cyclic loading and </w:t>
      </w:r>
      <w:r w:rsidR="00C07F60">
        <w:rPr>
          <w:lang w:val="en-GB"/>
        </w:rPr>
        <w:t>i</w:t>
      </w:r>
      <w:r w:rsidRPr="00ED0480">
        <w:rPr>
          <w:lang w:val="en-GB"/>
        </w:rPr>
        <w:t>t</w:t>
      </w:r>
      <w:r w:rsidR="00C07F60">
        <w:t>s</w:t>
      </w:r>
      <w:r w:rsidRPr="00ED0480">
        <w:rPr>
          <w:lang w:val="en-GB"/>
        </w:rPr>
        <w:t xml:space="preserve"> instrumentation for testing of compact bone. Microcrack propagation was investigated base on high-resolution differential tomography. P. Zlámal described the loading procedure, visualization procedure and conclusions. The described method can be used as an important tool for the characterization of the crack propagation phenomena in the bone structure.</w:t>
      </w:r>
    </w:p>
    <w:p w:rsidR="00DC7C65" w:rsidRPr="00C07F60" w:rsidRDefault="00DC7C65" w:rsidP="00DC7C65">
      <w:pPr>
        <w:rPr>
          <w:lang w:val="en-GB"/>
        </w:rPr>
      </w:pPr>
    </w:p>
    <w:p w:rsidR="00DC7C65" w:rsidRPr="00C07F60" w:rsidRDefault="00DC7C65" w:rsidP="00DC7C65">
      <w:pPr>
        <w:pStyle w:val="Standardtextfat"/>
        <w:rPr>
          <w:lang w:val="en-GB"/>
        </w:rPr>
      </w:pPr>
      <w:r w:rsidRPr="00C07F60">
        <w:rPr>
          <w:lang w:val="en-GB"/>
        </w:rPr>
        <w:t>Jan Šleichrt (ITAM)</w:t>
      </w:r>
    </w:p>
    <w:p w:rsidR="00D952D5" w:rsidRPr="00C07F60" w:rsidRDefault="00D952D5" w:rsidP="00DC7C65">
      <w:pPr>
        <w:pStyle w:val="Standardtextfat"/>
        <w:rPr>
          <w:lang w:val="en-GB"/>
        </w:rPr>
      </w:pPr>
      <w:r w:rsidRPr="00C07F60">
        <w:rPr>
          <w:lang w:val="en-GB"/>
        </w:rPr>
        <w:t>Design of the 3D microindentor device</w:t>
      </w:r>
    </w:p>
    <w:p w:rsidR="00DC7C65" w:rsidRPr="00C07F60" w:rsidRDefault="008258CF" w:rsidP="008258CF">
      <w:pPr>
        <w:rPr>
          <w:lang w:val="en-GB"/>
        </w:rPr>
      </w:pPr>
      <w:r w:rsidRPr="00C07F60">
        <w:rPr>
          <w:lang w:val="en-GB"/>
        </w:rPr>
        <w:t xml:space="preserve">J. Šleichrt described the </w:t>
      </w:r>
      <w:r w:rsidR="00DC7C65" w:rsidRPr="00C07F60">
        <w:rPr>
          <w:lang w:val="en-GB"/>
        </w:rPr>
        <w:t>progress in design</w:t>
      </w:r>
      <w:r w:rsidRPr="00C07F60">
        <w:rPr>
          <w:lang w:val="en-GB"/>
        </w:rPr>
        <w:t>ing a</w:t>
      </w:r>
      <w:r w:rsidR="00DC7C65" w:rsidRPr="00C07F60">
        <w:rPr>
          <w:lang w:val="en-GB"/>
        </w:rPr>
        <w:t xml:space="preserve"> 3D microindentor device. </w:t>
      </w:r>
      <w:r w:rsidRPr="00C07F60">
        <w:rPr>
          <w:lang w:val="en-GB"/>
        </w:rPr>
        <w:t xml:space="preserve">The aim is </w:t>
      </w:r>
      <w:r w:rsidR="00DC7C65" w:rsidRPr="00C07F60">
        <w:rPr>
          <w:lang w:val="en-GB"/>
        </w:rPr>
        <w:t xml:space="preserve">to </w:t>
      </w:r>
      <w:r w:rsidRPr="00C07F60">
        <w:rPr>
          <w:lang w:val="en-GB"/>
        </w:rPr>
        <w:t xml:space="preserve">be able to </w:t>
      </w:r>
      <w:r w:rsidR="00DC7C65" w:rsidRPr="00C07F60">
        <w:rPr>
          <w:lang w:val="en-GB"/>
        </w:rPr>
        <w:t>measure the hardness in volume. Right now, the grinding stag</w:t>
      </w:r>
      <w:r w:rsidRPr="00C07F60">
        <w:rPr>
          <w:lang w:val="en-GB"/>
        </w:rPr>
        <w:t>e was finished. In the near future it is planned to complete the</w:t>
      </w:r>
      <w:r w:rsidR="00DC7C65" w:rsidRPr="00C07F60">
        <w:rPr>
          <w:lang w:val="en-GB"/>
        </w:rPr>
        <w:t xml:space="preserve"> final design of the safety features,</w:t>
      </w:r>
      <w:r w:rsidRPr="00C07F60">
        <w:rPr>
          <w:lang w:val="en-GB"/>
        </w:rPr>
        <w:t xml:space="preserve"> to create</w:t>
      </w:r>
      <w:r w:rsidR="00DC7C65" w:rsidRPr="00C07F60">
        <w:rPr>
          <w:lang w:val="en-GB"/>
        </w:rPr>
        <w:t xml:space="preserve"> drawing documentation</w:t>
      </w:r>
      <w:r w:rsidRPr="00C07F60">
        <w:rPr>
          <w:lang w:val="en-GB"/>
        </w:rPr>
        <w:t xml:space="preserve"> for producers of parts</w:t>
      </w:r>
      <w:r w:rsidR="00DC7C65" w:rsidRPr="00C07F60">
        <w:rPr>
          <w:lang w:val="en-GB"/>
        </w:rPr>
        <w:t xml:space="preserve">, </w:t>
      </w:r>
      <w:r w:rsidRPr="00C07F60">
        <w:rPr>
          <w:lang w:val="en-GB"/>
        </w:rPr>
        <w:t xml:space="preserve">to </w:t>
      </w:r>
      <w:r w:rsidR="00DC7C65" w:rsidRPr="00C07F60">
        <w:rPr>
          <w:lang w:val="en-GB"/>
        </w:rPr>
        <w:t xml:space="preserve">design </w:t>
      </w:r>
      <w:r w:rsidRPr="00C07F60">
        <w:rPr>
          <w:lang w:val="en-GB"/>
        </w:rPr>
        <w:t xml:space="preserve">a main control unit and to design and </w:t>
      </w:r>
      <w:r w:rsidR="000E7782" w:rsidRPr="00C07F60">
        <w:rPr>
          <w:lang w:val="en-GB"/>
        </w:rPr>
        <w:t>electric</w:t>
      </w:r>
      <w:r w:rsidR="000E7782">
        <w:t>al</w:t>
      </w:r>
      <w:r w:rsidRPr="00C07F60">
        <w:rPr>
          <w:lang w:val="en-GB"/>
        </w:rPr>
        <w:t xml:space="preserve"> schematic/PCB of needed electric systems</w:t>
      </w:r>
      <w:r w:rsidR="00DC7C65" w:rsidRPr="00C07F60">
        <w:rPr>
          <w:lang w:val="en-GB"/>
        </w:rPr>
        <w:t>.</w:t>
      </w:r>
    </w:p>
    <w:p w:rsidR="00B37B1C" w:rsidRPr="00C07F60" w:rsidRDefault="00B37B1C" w:rsidP="008D6D86">
      <w:pPr>
        <w:rPr>
          <w:lang w:val="en-GB"/>
        </w:rPr>
      </w:pPr>
    </w:p>
    <w:p w:rsidR="00B37B1C" w:rsidRPr="00C07F60" w:rsidRDefault="00720085" w:rsidP="00BA65E5">
      <w:pPr>
        <w:pStyle w:val="Standardtextfat"/>
        <w:rPr>
          <w:lang w:val="en-GB"/>
        </w:rPr>
      </w:pPr>
      <w:r w:rsidRPr="00C07F60">
        <w:rPr>
          <w:lang w:val="en-GB"/>
        </w:rPr>
        <w:t xml:space="preserve">Madhusudan Bobbili - </w:t>
      </w:r>
      <w:r w:rsidR="00024F7C">
        <w:t xml:space="preserve">joined </w:t>
      </w:r>
      <w:r w:rsidRPr="00C07F60">
        <w:rPr>
          <w:lang w:val="en-GB"/>
        </w:rPr>
        <w:t>via Skype</w:t>
      </w:r>
      <w:r w:rsidR="00024F7C">
        <w:t xml:space="preserve"> (LBI Trauma)</w:t>
      </w:r>
    </w:p>
    <w:p w:rsidR="00B37B1C" w:rsidRDefault="000E7782" w:rsidP="000E7782">
      <w:pPr>
        <w:pStyle w:val="Standardtextfat"/>
      </w:pPr>
      <w:r w:rsidRPr="000E7782">
        <w:t>A Snorkel-tag based method for in vivo isolation of recombinant extracellular vesicles</w:t>
      </w:r>
    </w:p>
    <w:p w:rsidR="000E7782" w:rsidRDefault="000E7782" w:rsidP="008D6D86">
      <w:r>
        <w:t xml:space="preserve">As a new addition to the LBI Trauma team, M. Bobbili presented his past and present scope of study linked to the Interreg AT-CZ project. He presented the results of </w:t>
      </w:r>
      <w:r w:rsidRPr="000E7782">
        <w:t>in vivo isolation of recombinant extracellular vesicles</w:t>
      </w:r>
      <w:r>
        <w:t xml:space="preserve"> using a Snorkel-tag based method (</w:t>
      </w:r>
      <w:r w:rsidRPr="000E7782">
        <w:t>Snorkel-tag has no effect on the EV surface protein signature</w:t>
      </w:r>
      <w:r w:rsidR="005F6A3A">
        <w:t xml:space="preserve"> &amp;</w:t>
      </w:r>
      <w:r>
        <w:t xml:space="preserve"> </w:t>
      </w:r>
      <w:r w:rsidRPr="000E7782">
        <w:t>enables to pull down specific population of EVs</w:t>
      </w:r>
      <w:r>
        <w:t xml:space="preserve">, </w:t>
      </w:r>
      <w:r w:rsidRPr="000E7782">
        <w:t>Isolated EVs are functional with intact EV membrane</w:t>
      </w:r>
      <w:r>
        <w:t xml:space="preserve">, </w:t>
      </w:r>
      <w:r w:rsidR="005F6A3A">
        <w:t>Recombinant EVs (Snorkel EVs) i</w:t>
      </w:r>
      <w:r w:rsidRPr="000E7782">
        <w:t>s a best tool to understand cell-to-cell communication in vivo</w:t>
      </w:r>
      <w:r>
        <w:t xml:space="preserve">). </w:t>
      </w:r>
      <w:r w:rsidR="005F6A3A">
        <w:t>He also talked about his future research tasks.</w:t>
      </w:r>
    </w:p>
    <w:p w:rsidR="000E7782" w:rsidRPr="00C07F60" w:rsidRDefault="000E7782" w:rsidP="008D6D86">
      <w:pPr>
        <w:rPr>
          <w:lang w:val="en-GB"/>
        </w:rPr>
      </w:pPr>
    </w:p>
    <w:p w:rsidR="00BA65E5" w:rsidRDefault="00BA65E5" w:rsidP="00BA65E5">
      <w:pPr>
        <w:pStyle w:val="Standardtextfat"/>
      </w:pPr>
      <w:r>
        <w:t>Federico Tidu</w:t>
      </w:r>
      <w:r w:rsidR="00B37B1C" w:rsidRPr="00C07F60">
        <w:rPr>
          <w:lang w:val="en-GB"/>
        </w:rPr>
        <w:t xml:space="preserve"> </w:t>
      </w:r>
      <w:r>
        <w:t>(FNUSA)</w:t>
      </w:r>
    </w:p>
    <w:p w:rsidR="00BA65E5" w:rsidRDefault="00BA65E5" w:rsidP="00BA65E5">
      <w:pPr>
        <w:pStyle w:val="Standardtextfat"/>
      </w:pPr>
      <w:r w:rsidRPr="00BA65E5">
        <w:t>NFAT as a novel pathway in mesenchymal stem cells response to inflammation</w:t>
      </w:r>
    </w:p>
    <w:p w:rsidR="00B37B1C" w:rsidRPr="00C07F60" w:rsidRDefault="004545AD" w:rsidP="008D6D86">
      <w:pPr>
        <w:rPr>
          <w:lang w:val="en-GB"/>
        </w:rPr>
      </w:pPr>
      <w:r>
        <w:t>Aims of the research are t</w:t>
      </w:r>
      <w:r w:rsidRPr="004545AD">
        <w:t>o investigate PRR expression in Ad-MSCs and downstream signaling cascade</w:t>
      </w:r>
      <w:r>
        <w:t>, t</w:t>
      </w:r>
      <w:r w:rsidRPr="004545AD">
        <w:t>o verify presence and responsiveness of Calcineurin-NFAT axis in Ad-MSCs</w:t>
      </w:r>
      <w:r>
        <w:t xml:space="preserve"> and t</w:t>
      </w:r>
      <w:r w:rsidRPr="004545AD">
        <w:t>o understand the impact of Calcineurin-NFAT axis on MSCs gene expression profile</w:t>
      </w:r>
      <w:r>
        <w:t>. F. Tidu described his progress so far, the ongoing activities and the conslusions (</w:t>
      </w:r>
      <w:r w:rsidR="002C72AD">
        <w:t xml:space="preserve">namely: </w:t>
      </w:r>
      <w:r w:rsidR="002C72AD" w:rsidRPr="002C72AD">
        <w:t>Ad-MSCs express Dectin-1 and TLR4 receptors</w:t>
      </w:r>
      <w:r w:rsidR="002C72AD">
        <w:t xml:space="preserve">, </w:t>
      </w:r>
      <w:r w:rsidR="002C72AD" w:rsidRPr="002C72AD">
        <w:t>TLR4-NF-κB axis enable the cells to sense directly LPS</w:t>
      </w:r>
      <w:r w:rsidR="002C72AD">
        <w:t xml:space="preserve">, </w:t>
      </w:r>
      <w:r w:rsidR="002C72AD" w:rsidRPr="002C72AD">
        <w:t>Ad-MSCs recognize zymosan particulate a</w:t>
      </w:r>
      <w:r w:rsidR="002C72AD">
        <w:t>nd activates phagocytic pathway,</w:t>
      </w:r>
      <w:r w:rsidR="002C72AD" w:rsidRPr="002C72AD">
        <w:t xml:space="preserve"> Zymosan stimulation leads to increased cytosolic calcium concentration and NFAT nuclear translocation</w:t>
      </w:r>
      <w:r w:rsidR="002C72AD">
        <w:t xml:space="preserve">, </w:t>
      </w:r>
      <w:r w:rsidR="002C72AD" w:rsidRPr="002C72AD">
        <w:t xml:space="preserve">RNAseq </w:t>
      </w:r>
      <w:r w:rsidR="002C72AD" w:rsidRPr="002C72AD">
        <w:lastRenderedPageBreak/>
        <w:t>data suggest a major role of NFAT in gene associated to extracellular matrix composition (hyaluronate)</w:t>
      </w:r>
      <w:r>
        <w:t xml:space="preserve">). </w:t>
      </w:r>
    </w:p>
    <w:p w:rsidR="002D0DFA" w:rsidRPr="00C07F60" w:rsidRDefault="004545AD" w:rsidP="008D6D86">
      <w:pPr>
        <w:rPr>
          <w:lang w:val="en-GB"/>
        </w:rPr>
      </w:pPr>
      <w:r>
        <w:t xml:space="preserve"> </w:t>
      </w:r>
    </w:p>
    <w:p w:rsidR="002D0DFA" w:rsidRPr="00C07F60" w:rsidRDefault="00982C1C" w:rsidP="00BA65E5">
      <w:pPr>
        <w:pStyle w:val="Standardtextfat"/>
        <w:rPr>
          <w:lang w:val="en-GB"/>
        </w:rPr>
      </w:pPr>
      <w:r>
        <w:t xml:space="preserve">Prof. </w:t>
      </w:r>
      <w:r w:rsidR="002D0DFA" w:rsidRPr="00C07F60">
        <w:rPr>
          <w:lang w:val="en-GB"/>
        </w:rPr>
        <w:t>Dalibor Štys</w:t>
      </w:r>
      <w:r w:rsidR="00914E10">
        <w:t xml:space="preserve"> (USB)</w:t>
      </w:r>
    </w:p>
    <w:p w:rsidR="00A70FCF" w:rsidRPr="00A83C10" w:rsidRDefault="00ED0480" w:rsidP="00A83C10">
      <w:pPr>
        <w:pStyle w:val="Standardtextfat"/>
      </w:pPr>
      <w:r w:rsidRPr="00C07F60">
        <w:rPr>
          <w:lang w:val="en-GB"/>
        </w:rPr>
        <w:t>New microscopes operating in light transmission and reflection for potential application in development of implants</w:t>
      </w:r>
    </w:p>
    <w:p w:rsidR="002D0DFA" w:rsidRPr="00C07F60" w:rsidRDefault="002D0DFA" w:rsidP="008D6D86">
      <w:pPr>
        <w:rPr>
          <w:lang w:val="en-GB"/>
        </w:rPr>
      </w:pPr>
    </w:p>
    <w:p w:rsidR="00BA65E5" w:rsidRDefault="002D0DFA" w:rsidP="004A35A4">
      <w:pPr>
        <w:pStyle w:val="Standardtextfat"/>
      </w:pPr>
      <w:r w:rsidRPr="00C07F60">
        <w:rPr>
          <w:lang w:val="en-GB"/>
        </w:rPr>
        <w:t xml:space="preserve">Prof. </w:t>
      </w:r>
      <w:r w:rsidR="00B83A58">
        <w:t xml:space="preserve">Michael </w:t>
      </w:r>
      <w:r w:rsidRPr="00C07F60">
        <w:rPr>
          <w:lang w:val="en-GB"/>
        </w:rPr>
        <w:t xml:space="preserve">Fischer </w:t>
      </w:r>
      <w:r w:rsidR="00BA65E5">
        <w:t>(DUK)</w:t>
      </w:r>
    </w:p>
    <w:p w:rsidR="007A54A7" w:rsidRDefault="004A35A4" w:rsidP="00A83C10">
      <w:pPr>
        <w:pStyle w:val="Standardtextfat"/>
      </w:pPr>
      <w:r w:rsidRPr="004A35A4">
        <w:t>Effects of 2D and 3D amniotic mesenchymal stem cell cultures in influence to platelet lysate</w:t>
      </w:r>
    </w:p>
    <w:p w:rsidR="00A83C10" w:rsidRPr="00A83C10" w:rsidRDefault="00A83C10" w:rsidP="00A83C10">
      <w:pPr>
        <w:pStyle w:val="Standardtextfat"/>
      </w:pPr>
    </w:p>
    <w:p w:rsidR="00287C4C" w:rsidRPr="00C07F60" w:rsidRDefault="00926918" w:rsidP="00E1497E">
      <w:pPr>
        <w:pStyle w:val="Nadpis2"/>
        <w:rPr>
          <w:lang w:val="en-GB"/>
        </w:rPr>
      </w:pPr>
      <w:r w:rsidRPr="00C07F60">
        <w:rPr>
          <w:lang w:val="en-GB"/>
        </w:rPr>
        <w:t>Management Meeting</w:t>
      </w:r>
    </w:p>
    <w:p w:rsidR="00287C4C" w:rsidRPr="00C07F60" w:rsidRDefault="00F37F47" w:rsidP="00E1497E">
      <w:pPr>
        <w:pStyle w:val="Standardtextfat"/>
        <w:rPr>
          <w:lang w:val="en-GB"/>
        </w:rPr>
      </w:pPr>
      <w:r w:rsidRPr="00C07F60">
        <w:rPr>
          <w:lang w:val="en-GB"/>
        </w:rPr>
        <w:t>Extension</w:t>
      </w:r>
      <w:r w:rsidR="00B57F60" w:rsidRPr="00C07F60">
        <w:rPr>
          <w:lang w:val="en-GB"/>
        </w:rPr>
        <w:t xml:space="preserve"> of the project</w:t>
      </w:r>
    </w:p>
    <w:p w:rsidR="00B57F60" w:rsidRPr="00C07F60" w:rsidRDefault="00AB3B12" w:rsidP="00BD3137">
      <w:pPr>
        <w:rPr>
          <w:lang w:val="en-GB"/>
        </w:rPr>
      </w:pPr>
      <w:r w:rsidRPr="00C07F60">
        <w:rPr>
          <w:lang w:val="en-GB"/>
        </w:rPr>
        <w:t>- T</w:t>
      </w:r>
      <w:r w:rsidR="00B57F60" w:rsidRPr="00C07F60">
        <w:rPr>
          <w:lang w:val="en-GB"/>
        </w:rPr>
        <w:t xml:space="preserve">he </w:t>
      </w:r>
      <w:r w:rsidR="008F6125" w:rsidRPr="00C07F60">
        <w:rPr>
          <w:lang w:val="en-GB"/>
        </w:rPr>
        <w:t>extension</w:t>
      </w:r>
      <w:r w:rsidR="00B57F60" w:rsidRPr="00C07F60">
        <w:rPr>
          <w:lang w:val="en-GB"/>
        </w:rPr>
        <w:t xml:space="preserve"> has been negotiated and a</w:t>
      </w:r>
      <w:r w:rsidR="00823957" w:rsidRPr="00C07F60">
        <w:rPr>
          <w:lang w:val="en-GB"/>
        </w:rPr>
        <w:t>p</w:t>
      </w:r>
      <w:r w:rsidR="00B57F60" w:rsidRPr="00C07F60">
        <w:rPr>
          <w:lang w:val="en-GB"/>
        </w:rPr>
        <w:t>proved of by the JS</w:t>
      </w:r>
      <w:r w:rsidRPr="00C07F60">
        <w:rPr>
          <w:lang w:val="en-GB"/>
        </w:rPr>
        <w:t>.</w:t>
      </w:r>
    </w:p>
    <w:p w:rsidR="008F6125" w:rsidRPr="00C07F60" w:rsidRDefault="00AB3B12" w:rsidP="00BD3137">
      <w:pPr>
        <w:rPr>
          <w:lang w:val="en-GB"/>
        </w:rPr>
      </w:pPr>
      <w:r w:rsidRPr="00C07F60">
        <w:rPr>
          <w:lang w:val="en-GB"/>
        </w:rPr>
        <w:t>- T</w:t>
      </w:r>
      <w:r w:rsidR="00823957" w:rsidRPr="00C07F60">
        <w:rPr>
          <w:lang w:val="en-GB"/>
        </w:rPr>
        <w:t>he PPs should change the</w:t>
      </w:r>
      <w:r w:rsidR="008F6125" w:rsidRPr="00C07F60">
        <w:rPr>
          <w:lang w:val="en-GB"/>
        </w:rPr>
        <w:t>ir</w:t>
      </w:r>
      <w:r w:rsidR="00823957" w:rsidRPr="00C07F60">
        <w:rPr>
          <w:lang w:val="en-GB"/>
        </w:rPr>
        <w:t xml:space="preserve"> budget</w:t>
      </w:r>
      <w:r w:rsidR="008F6125" w:rsidRPr="00C07F60">
        <w:rPr>
          <w:lang w:val="en-GB"/>
        </w:rPr>
        <w:t>s</w:t>
      </w:r>
      <w:r w:rsidR="00823957" w:rsidRPr="00C07F60">
        <w:rPr>
          <w:lang w:val="en-GB"/>
        </w:rPr>
        <w:t xml:space="preserve"> accordingly (personal, material &amp; travelling costs</w:t>
      </w:r>
      <w:r w:rsidR="008F6125" w:rsidRPr="00C07F60">
        <w:rPr>
          <w:lang w:val="en-GB"/>
        </w:rPr>
        <w:t>),</w:t>
      </w:r>
      <w:r w:rsidR="00823957" w:rsidRPr="00C07F60">
        <w:rPr>
          <w:lang w:val="en-GB"/>
        </w:rPr>
        <w:t xml:space="preserve"> a new period</w:t>
      </w:r>
      <w:r w:rsidR="00704031" w:rsidRPr="00C07F60">
        <w:rPr>
          <w:lang w:val="en-GB"/>
        </w:rPr>
        <w:t xml:space="preserve"> </w:t>
      </w:r>
      <w:r w:rsidR="008F6125" w:rsidRPr="00C07F60">
        <w:rPr>
          <w:lang w:val="en-GB"/>
        </w:rPr>
        <w:t>will be designed</w:t>
      </w:r>
      <w:r w:rsidRPr="00C07F60">
        <w:rPr>
          <w:lang w:val="en-GB"/>
        </w:rPr>
        <w:t>.</w:t>
      </w:r>
    </w:p>
    <w:p w:rsidR="00823957" w:rsidRPr="00C07F60" w:rsidRDefault="00AB3B12" w:rsidP="00BD3137">
      <w:pPr>
        <w:rPr>
          <w:lang w:val="en-GB"/>
        </w:rPr>
      </w:pPr>
      <w:r w:rsidRPr="00C07F60">
        <w:rPr>
          <w:lang w:val="en-GB"/>
        </w:rPr>
        <w:t>- A</w:t>
      </w:r>
      <w:r w:rsidR="008F6125" w:rsidRPr="00C07F60">
        <w:rPr>
          <w:lang w:val="en-GB"/>
        </w:rPr>
        <w:t>ll</w:t>
      </w:r>
      <w:r w:rsidR="00704031" w:rsidRPr="00C07F60">
        <w:rPr>
          <w:lang w:val="en-GB"/>
        </w:rPr>
        <w:t xml:space="preserve"> will be addressed before Christmass/mid November and the project manager from</w:t>
      </w:r>
      <w:r w:rsidR="008F6125" w:rsidRPr="00C07F60">
        <w:rPr>
          <w:lang w:val="en-GB"/>
        </w:rPr>
        <w:t xml:space="preserve"> the</w:t>
      </w:r>
      <w:r w:rsidR="00704031" w:rsidRPr="00C07F60">
        <w:rPr>
          <w:lang w:val="en-GB"/>
        </w:rPr>
        <w:t xml:space="preserve"> DUK will tell us how to do it</w:t>
      </w:r>
      <w:r w:rsidRPr="00C07F60">
        <w:rPr>
          <w:lang w:val="en-GB"/>
        </w:rPr>
        <w:t>.</w:t>
      </w:r>
    </w:p>
    <w:p w:rsidR="00D83675" w:rsidRPr="00C07F60" w:rsidRDefault="00AB3B12" w:rsidP="00BD3137">
      <w:pPr>
        <w:rPr>
          <w:lang w:val="en-GB"/>
        </w:rPr>
      </w:pPr>
      <w:r w:rsidRPr="00C07F60">
        <w:rPr>
          <w:lang w:val="en-GB"/>
        </w:rPr>
        <w:t>- I</w:t>
      </w:r>
      <w:r w:rsidR="00D83675" w:rsidRPr="00C07F60">
        <w:rPr>
          <w:lang w:val="en-GB"/>
        </w:rPr>
        <w:t xml:space="preserve">t can only be done, if we extend as a team - the JS is not very happy </w:t>
      </w:r>
      <w:r w:rsidR="008F6125" w:rsidRPr="00C07F60">
        <w:rPr>
          <w:lang w:val="en-GB"/>
        </w:rPr>
        <w:t>if</w:t>
      </w:r>
      <w:r w:rsidR="00D83675" w:rsidRPr="00C07F60">
        <w:rPr>
          <w:lang w:val="en-GB"/>
        </w:rPr>
        <w:t xml:space="preserve"> only a part of the PP</w:t>
      </w:r>
      <w:r w:rsidR="008F6125" w:rsidRPr="00C07F60">
        <w:rPr>
          <w:lang w:val="en-GB"/>
        </w:rPr>
        <w:t xml:space="preserve">s </w:t>
      </w:r>
      <w:r w:rsidR="00D83675" w:rsidRPr="00C07F60">
        <w:rPr>
          <w:lang w:val="en-GB"/>
        </w:rPr>
        <w:t>extend</w:t>
      </w:r>
      <w:r w:rsidRPr="00C07F60">
        <w:rPr>
          <w:lang w:val="en-GB"/>
        </w:rPr>
        <w:t>.</w:t>
      </w:r>
    </w:p>
    <w:p w:rsidR="00823957" w:rsidRPr="00C07F60" w:rsidRDefault="00823957" w:rsidP="00BD3137">
      <w:pPr>
        <w:rPr>
          <w:lang w:val="en-GB"/>
        </w:rPr>
      </w:pPr>
      <w:r w:rsidRPr="00C07F60">
        <w:rPr>
          <w:lang w:val="en-GB"/>
        </w:rPr>
        <w:t xml:space="preserve">- </w:t>
      </w:r>
      <w:r w:rsidR="000739A3" w:rsidRPr="00C07F60">
        <w:rPr>
          <w:lang w:val="en-GB"/>
        </w:rPr>
        <w:t>PPs</w:t>
      </w:r>
      <w:r w:rsidRPr="00C07F60">
        <w:rPr>
          <w:lang w:val="en-GB"/>
        </w:rPr>
        <w:t xml:space="preserve"> confirmed that they have funds left</w:t>
      </w:r>
      <w:r w:rsidR="000739A3" w:rsidRPr="00C07F60">
        <w:rPr>
          <w:lang w:val="en-GB"/>
        </w:rPr>
        <w:t>, or will have other sources that can be used to finish the project</w:t>
      </w:r>
      <w:r w:rsidR="00AB3B12" w:rsidRPr="00C07F60">
        <w:rPr>
          <w:lang w:val="en-GB"/>
        </w:rPr>
        <w:t>.</w:t>
      </w:r>
    </w:p>
    <w:p w:rsidR="00E1497E" w:rsidRPr="00C07F60" w:rsidRDefault="00E1497E" w:rsidP="00BD3137">
      <w:pPr>
        <w:rPr>
          <w:lang w:val="en-GB"/>
        </w:rPr>
      </w:pPr>
    </w:p>
    <w:p w:rsidR="00E1497E" w:rsidRPr="00C07F60" w:rsidRDefault="00E1497E" w:rsidP="00E1497E">
      <w:pPr>
        <w:pStyle w:val="Standardtextfat"/>
        <w:rPr>
          <w:lang w:val="en-GB"/>
        </w:rPr>
      </w:pPr>
      <w:r w:rsidRPr="00C07F60">
        <w:rPr>
          <w:lang w:val="en-GB"/>
        </w:rPr>
        <w:t>New Handbook for partners</w:t>
      </w:r>
    </w:p>
    <w:p w:rsidR="00E1497E" w:rsidRPr="00C07F60" w:rsidRDefault="00AB3B12" w:rsidP="00BD3137">
      <w:pPr>
        <w:rPr>
          <w:lang w:val="en-GB"/>
        </w:rPr>
      </w:pPr>
      <w:r w:rsidRPr="00C07F60">
        <w:rPr>
          <w:lang w:val="en-GB"/>
        </w:rPr>
        <w:t>- T</w:t>
      </w:r>
      <w:r w:rsidR="00E1497E" w:rsidRPr="00C07F60">
        <w:rPr>
          <w:lang w:val="en-GB"/>
        </w:rPr>
        <w:t xml:space="preserve">here is a new Handbook </w:t>
      </w:r>
      <w:r w:rsidR="00F37F47" w:rsidRPr="00C07F60">
        <w:rPr>
          <w:lang w:val="en-GB"/>
        </w:rPr>
        <w:t>(</w:t>
      </w:r>
      <w:r w:rsidR="00E1497E" w:rsidRPr="00C07F60">
        <w:rPr>
          <w:lang w:val="en-GB"/>
        </w:rPr>
        <w:t>V</w:t>
      </w:r>
      <w:r w:rsidR="00F37F47" w:rsidRPr="00C07F60">
        <w:rPr>
          <w:lang w:val="en-GB"/>
        </w:rPr>
        <w:t>e</w:t>
      </w:r>
      <w:r w:rsidR="00E1497E" w:rsidRPr="00C07F60">
        <w:rPr>
          <w:lang w:val="en-GB"/>
        </w:rPr>
        <w:t>r</w:t>
      </w:r>
      <w:r w:rsidR="00F37F47" w:rsidRPr="00C07F60">
        <w:rPr>
          <w:lang w:val="en-GB"/>
        </w:rPr>
        <w:t>s</w:t>
      </w:r>
      <w:r w:rsidR="00E1497E" w:rsidRPr="00C07F60">
        <w:rPr>
          <w:lang w:val="en-GB"/>
        </w:rPr>
        <w:t>ion 6</w:t>
      </w:r>
      <w:r w:rsidR="00F37F47" w:rsidRPr="00C07F60">
        <w:rPr>
          <w:lang w:val="en-GB"/>
        </w:rPr>
        <w:t>)</w:t>
      </w:r>
      <w:r w:rsidR="00E1497E" w:rsidRPr="00C07F60">
        <w:rPr>
          <w:lang w:val="en-GB"/>
        </w:rPr>
        <w:t xml:space="preserve"> for Interreg AT-CZ partners</w:t>
      </w:r>
      <w:r w:rsidRPr="00C07F60">
        <w:rPr>
          <w:lang w:val="en-GB"/>
        </w:rPr>
        <w:t>.</w:t>
      </w:r>
      <w:r w:rsidR="00992DDB">
        <w:t xml:space="preserve"> </w:t>
      </w:r>
      <w:hyperlink r:id="rId14" w:history="1">
        <w:r w:rsidR="00992DDB" w:rsidRPr="00992DDB">
          <w:t>https://www.at-cz.eu/cz/ke-stazeni/prijemce</w:t>
        </w:r>
      </w:hyperlink>
      <w:r w:rsidR="00992DDB">
        <w:t xml:space="preserve"> or </w:t>
      </w:r>
      <w:hyperlink r:id="rId15" w:history="1">
        <w:r w:rsidR="00992DDB" w:rsidRPr="00992DDB">
          <w:t>https://www.at-cz.eu/at/downloads/projektpartner</w:t>
        </w:r>
      </w:hyperlink>
      <w:r w:rsidR="00992DDB">
        <w:t>.</w:t>
      </w:r>
    </w:p>
    <w:p w:rsidR="00E1497E" w:rsidRPr="00C07F60" w:rsidRDefault="00E1497E" w:rsidP="00BD3137">
      <w:pPr>
        <w:rPr>
          <w:lang w:val="en-GB"/>
        </w:rPr>
      </w:pPr>
    </w:p>
    <w:p w:rsidR="00E1497E" w:rsidRPr="00C07F60" w:rsidRDefault="00E1497E" w:rsidP="00F37F47">
      <w:pPr>
        <w:pStyle w:val="Standardtextfat"/>
        <w:rPr>
          <w:lang w:val="en-GB"/>
        </w:rPr>
      </w:pPr>
      <w:r w:rsidRPr="00C07F60">
        <w:rPr>
          <w:lang w:val="en-GB"/>
        </w:rPr>
        <w:t>Reporting</w:t>
      </w:r>
    </w:p>
    <w:p w:rsidR="00E1497E" w:rsidRPr="00C07F60" w:rsidRDefault="00F37F47" w:rsidP="00BD3137">
      <w:pPr>
        <w:rPr>
          <w:lang w:val="en-GB"/>
        </w:rPr>
      </w:pPr>
      <w:r w:rsidRPr="00C07F60">
        <w:rPr>
          <w:lang w:val="en-GB"/>
        </w:rPr>
        <w:t>- 3rd Monitoring Report is in the system - TUV was late submitting the report, also LP had to completely change the LP report</w:t>
      </w:r>
      <w:r w:rsidR="00AB3B12" w:rsidRPr="00C07F60">
        <w:rPr>
          <w:lang w:val="en-GB"/>
        </w:rPr>
        <w:t>.</w:t>
      </w:r>
    </w:p>
    <w:p w:rsidR="00F37F47" w:rsidRPr="00C07F60" w:rsidRDefault="00F37F47" w:rsidP="00BD3137">
      <w:pPr>
        <w:rPr>
          <w:lang w:val="en-GB"/>
        </w:rPr>
      </w:pPr>
      <w:r w:rsidRPr="00C07F60">
        <w:rPr>
          <w:lang w:val="en-GB"/>
        </w:rPr>
        <w:t>- 4th MR</w:t>
      </w:r>
      <w:r w:rsidR="00BD69F9" w:rsidRPr="00C07F60">
        <w:rPr>
          <w:lang w:val="en-GB"/>
        </w:rPr>
        <w:t xml:space="preserve"> has</w:t>
      </w:r>
      <w:r w:rsidRPr="00C07F60">
        <w:rPr>
          <w:lang w:val="en-GB"/>
        </w:rPr>
        <w:t xml:space="preserve"> to be also changed, 3rd and 4th translated</w:t>
      </w:r>
      <w:r w:rsidR="00AB3B12" w:rsidRPr="00C07F60">
        <w:rPr>
          <w:lang w:val="en-GB"/>
        </w:rPr>
        <w:t>.</w:t>
      </w:r>
    </w:p>
    <w:p w:rsidR="00F37F47" w:rsidRPr="00C07F60" w:rsidRDefault="00F37F47" w:rsidP="00BD3137">
      <w:pPr>
        <w:rPr>
          <w:lang w:val="en-GB"/>
        </w:rPr>
      </w:pPr>
      <w:r w:rsidRPr="00C07F60">
        <w:rPr>
          <w:lang w:val="en-GB"/>
        </w:rPr>
        <w:t xml:space="preserve">- </w:t>
      </w:r>
      <w:r w:rsidR="00AB3B12" w:rsidRPr="00C07F60">
        <w:rPr>
          <w:lang w:val="en-GB"/>
        </w:rPr>
        <w:t>A</w:t>
      </w:r>
      <w:r w:rsidRPr="00C07F60">
        <w:rPr>
          <w:lang w:val="en-GB"/>
        </w:rPr>
        <w:t>fter the 4th MR there are no great works planned, so we can report that we are finished</w:t>
      </w:r>
      <w:r w:rsidR="00AB3B12" w:rsidRPr="00C07F60">
        <w:rPr>
          <w:lang w:val="en-GB"/>
        </w:rPr>
        <w:t>.</w:t>
      </w:r>
    </w:p>
    <w:p w:rsidR="00F37F47" w:rsidRPr="00C07F60" w:rsidRDefault="00F37F47" w:rsidP="00BD3137">
      <w:pPr>
        <w:rPr>
          <w:lang w:val="en-GB"/>
        </w:rPr>
      </w:pPr>
      <w:r w:rsidRPr="00C07F60">
        <w:rPr>
          <w:lang w:val="en-GB"/>
        </w:rPr>
        <w:t xml:space="preserve">- </w:t>
      </w:r>
      <w:r w:rsidR="00AB3B12" w:rsidRPr="00C07F60">
        <w:rPr>
          <w:lang w:val="en-GB"/>
        </w:rPr>
        <w:t>A</w:t>
      </w:r>
      <w:r w:rsidRPr="00C07F60">
        <w:rPr>
          <w:lang w:val="en-GB"/>
        </w:rPr>
        <w:t>fter 4th MR we should have spent most of the funds</w:t>
      </w:r>
      <w:r w:rsidR="00AB3B12" w:rsidRPr="00C07F60">
        <w:rPr>
          <w:lang w:val="en-GB"/>
        </w:rPr>
        <w:t>.</w:t>
      </w:r>
    </w:p>
    <w:p w:rsidR="00F37F47" w:rsidRPr="00C07F60" w:rsidRDefault="00F37F47" w:rsidP="00BD3137">
      <w:pPr>
        <w:rPr>
          <w:lang w:val="en-GB"/>
        </w:rPr>
      </w:pPr>
      <w:r w:rsidRPr="00C07F60">
        <w:rPr>
          <w:lang w:val="en-GB"/>
        </w:rPr>
        <w:t>- TUV is working on the</w:t>
      </w:r>
      <w:r w:rsidR="00BD69F9" w:rsidRPr="00C07F60">
        <w:rPr>
          <w:lang w:val="en-GB"/>
        </w:rPr>
        <w:t>ir</w:t>
      </w:r>
      <w:r w:rsidRPr="00C07F60">
        <w:rPr>
          <w:lang w:val="en-GB"/>
        </w:rPr>
        <w:t xml:space="preserve"> 4th MR (3rd submitted)</w:t>
      </w:r>
      <w:r w:rsidR="00D95300" w:rsidRPr="00C07F60">
        <w:rPr>
          <w:lang w:val="en-GB"/>
        </w:rPr>
        <w:t xml:space="preserve"> - late due to moving of the offices</w:t>
      </w:r>
      <w:r w:rsidR="00AB3B12" w:rsidRPr="00C07F60">
        <w:rPr>
          <w:lang w:val="en-GB"/>
        </w:rPr>
        <w:t>.</w:t>
      </w:r>
    </w:p>
    <w:p w:rsidR="00F37F47" w:rsidRPr="00C07F60" w:rsidRDefault="00F37F47" w:rsidP="00BD3137">
      <w:pPr>
        <w:rPr>
          <w:lang w:val="en-GB"/>
        </w:rPr>
      </w:pPr>
    </w:p>
    <w:p w:rsidR="00F37F47" w:rsidRPr="00C07F60" w:rsidRDefault="00F37F47" w:rsidP="00D83675">
      <w:pPr>
        <w:pStyle w:val="Standardtextfat"/>
        <w:rPr>
          <w:lang w:val="en-GB"/>
        </w:rPr>
      </w:pPr>
      <w:r w:rsidRPr="00C07F60">
        <w:rPr>
          <w:lang w:val="en-GB"/>
        </w:rPr>
        <w:t>Other</w:t>
      </w:r>
    </w:p>
    <w:p w:rsidR="00F37F47" w:rsidRPr="00C07F60" w:rsidRDefault="00F37F47" w:rsidP="00BD3137">
      <w:pPr>
        <w:rPr>
          <w:lang w:val="en-GB"/>
        </w:rPr>
      </w:pPr>
      <w:r w:rsidRPr="00C07F60">
        <w:rPr>
          <w:lang w:val="en-GB"/>
        </w:rPr>
        <w:t xml:space="preserve">- </w:t>
      </w:r>
      <w:r w:rsidR="00AB3B12" w:rsidRPr="00C07F60">
        <w:rPr>
          <w:lang w:val="en-GB"/>
        </w:rPr>
        <w:t>T</w:t>
      </w:r>
      <w:r w:rsidRPr="00C07F60">
        <w:rPr>
          <w:lang w:val="en-GB"/>
        </w:rPr>
        <w:t>he LP will have another project manager to help with the project</w:t>
      </w:r>
      <w:r w:rsidR="00AB3B12" w:rsidRPr="00C07F60">
        <w:rPr>
          <w:lang w:val="en-GB"/>
        </w:rPr>
        <w:t>.</w:t>
      </w:r>
    </w:p>
    <w:p w:rsidR="00823957" w:rsidRPr="00C07F60" w:rsidRDefault="00823957" w:rsidP="00BD3137">
      <w:pPr>
        <w:rPr>
          <w:lang w:val="en-GB"/>
        </w:rPr>
      </w:pPr>
      <w:r w:rsidRPr="00C07F60">
        <w:rPr>
          <w:lang w:val="en-GB"/>
        </w:rPr>
        <w:t>- Winterschool - 12th-15th January 2020, in R</w:t>
      </w:r>
      <w:r w:rsidR="00710BCA">
        <w:rPr>
          <w:lang w:val="en-GB"/>
        </w:rPr>
        <w:t>adsta</w:t>
      </w:r>
      <w:r w:rsidR="00710BCA">
        <w:t>dt</w:t>
      </w:r>
    </w:p>
    <w:p w:rsidR="00823957" w:rsidRPr="00C07F60" w:rsidRDefault="00823957" w:rsidP="00BD3137">
      <w:pPr>
        <w:rPr>
          <w:lang w:val="en-GB"/>
        </w:rPr>
      </w:pPr>
    </w:p>
    <w:p w:rsidR="00823957" w:rsidRPr="00C07F60" w:rsidRDefault="00823957" w:rsidP="00AB3B12">
      <w:pPr>
        <w:pStyle w:val="Standardtextfat"/>
        <w:rPr>
          <w:lang w:val="en-GB"/>
        </w:rPr>
      </w:pPr>
      <w:r w:rsidRPr="00C07F60">
        <w:rPr>
          <w:lang w:val="en-GB"/>
        </w:rPr>
        <w:t>Next Meeting</w:t>
      </w:r>
    </w:p>
    <w:p w:rsidR="00823957" w:rsidRPr="00C07F60" w:rsidRDefault="00AB3B12" w:rsidP="00BD3137">
      <w:pPr>
        <w:rPr>
          <w:lang w:val="en-GB"/>
        </w:rPr>
      </w:pPr>
      <w:r w:rsidRPr="00C07F60">
        <w:rPr>
          <w:lang w:val="en-GB"/>
        </w:rPr>
        <w:t>- A</w:t>
      </w:r>
      <w:r w:rsidR="00823957" w:rsidRPr="00C07F60">
        <w:rPr>
          <w:lang w:val="en-GB"/>
        </w:rPr>
        <w:t>round 15th March 2020 in Krems, 1 day</w:t>
      </w:r>
    </w:p>
    <w:p w:rsidR="00823957" w:rsidRPr="00C07F60" w:rsidRDefault="00AB3B12" w:rsidP="00BD3137">
      <w:pPr>
        <w:rPr>
          <w:lang w:val="en-GB"/>
        </w:rPr>
      </w:pPr>
      <w:r w:rsidRPr="00C07F60">
        <w:rPr>
          <w:lang w:val="en-GB"/>
        </w:rPr>
        <w:t>- J</w:t>
      </w:r>
      <w:r w:rsidR="00823957" w:rsidRPr="00C07F60">
        <w:rPr>
          <w:lang w:val="en-GB"/>
        </w:rPr>
        <w:t>oint scientific and management meeting</w:t>
      </w:r>
    </w:p>
    <w:p w:rsidR="00C50EFC" w:rsidRDefault="00AB3B12" w:rsidP="007121BD">
      <w:pPr>
        <w:rPr>
          <w:lang w:val="en-US"/>
        </w:rPr>
      </w:pPr>
      <w:r w:rsidRPr="00C07F60">
        <w:rPr>
          <w:lang w:val="en-GB"/>
        </w:rPr>
        <w:t>- A</w:t>
      </w:r>
      <w:r w:rsidR="00823957" w:rsidRPr="00C07F60">
        <w:rPr>
          <w:lang w:val="en-GB"/>
        </w:rPr>
        <w:t>nother meeting near the s</w:t>
      </w:r>
      <w:r w:rsidR="00D01381">
        <w:rPr>
          <w:lang w:val="en-GB"/>
        </w:rPr>
        <w:t>ummit of the prolonged project</w:t>
      </w:r>
      <w:bookmarkStart w:id="9" w:name="_GoBack"/>
      <w:bookmarkEnd w:id="9"/>
      <w:r w:rsidR="001F7811">
        <w:rPr>
          <w:lang w:val="en-US"/>
        </w:rPr>
        <w:br w:type="page"/>
      </w:r>
    </w:p>
    <w:p w:rsidR="00872432" w:rsidRDefault="001F7811" w:rsidP="005313E8">
      <w:pPr>
        <w:pStyle w:val="Nadpis1"/>
      </w:pPr>
      <w:bookmarkStart w:id="10" w:name="_Toc482876819"/>
      <w:bookmarkStart w:id="11" w:name="_Toc483559052"/>
      <w:r w:rsidRPr="002E118B">
        <w:rPr>
          <w:lang w:val="en-US"/>
        </w:rPr>
        <w:lastRenderedPageBreak/>
        <w:t>Scan of the Participant’s list</w:t>
      </w:r>
      <w:bookmarkEnd w:id="10"/>
      <w:bookmarkEnd w:id="11"/>
      <w:r w:rsidR="00982C1C">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6.75pt">
            <v:imagedata r:id="rId16" o:title="Clipboard01" croptop="2166f"/>
          </v:shape>
        </w:pict>
      </w:r>
      <w:r w:rsidR="00982C1C">
        <w:lastRenderedPageBreak/>
        <w:pict>
          <v:shape id="_x0000_i1026" type="#_x0000_t75" style="width:440.25pt;height:630pt">
            <v:imagedata r:id="rId17" o:title="Clipboard02"/>
          </v:shape>
        </w:pict>
      </w:r>
    </w:p>
    <w:p w:rsidR="001F7811" w:rsidRDefault="001F7811" w:rsidP="00916584">
      <w:pPr>
        <w:jc w:val="both"/>
        <w:rPr>
          <w:rFonts w:asciiTheme="minorHAnsi" w:hAnsiTheme="minorHAnsi"/>
          <w:lang w:val="en-US"/>
        </w:rPr>
      </w:pPr>
      <w:r>
        <w:rPr>
          <w:rFonts w:asciiTheme="minorHAnsi" w:hAnsiTheme="minorHAnsi"/>
          <w:lang w:val="en-US"/>
        </w:rPr>
        <w:br w:type="page"/>
      </w:r>
    </w:p>
    <w:p w:rsidR="001F7811" w:rsidRDefault="001F7811" w:rsidP="001F7811">
      <w:pPr>
        <w:pStyle w:val="Nadpis1"/>
        <w:rPr>
          <w:lang w:val="en-US"/>
        </w:rPr>
      </w:pPr>
      <w:bookmarkStart w:id="12" w:name="_Toc482876820"/>
      <w:bookmarkStart w:id="13" w:name="_Toc483559053"/>
      <w:r>
        <w:rPr>
          <w:lang w:val="en-US"/>
        </w:rPr>
        <w:lastRenderedPageBreak/>
        <w:t>Groupphoto</w:t>
      </w:r>
      <w:bookmarkEnd w:id="12"/>
      <w:bookmarkEnd w:id="13"/>
    </w:p>
    <w:p w:rsidR="003C56EF" w:rsidRPr="001F7811" w:rsidRDefault="00982C1C" w:rsidP="001F7811">
      <w:pPr>
        <w:jc w:val="both"/>
      </w:pPr>
      <w:r>
        <w:pict>
          <v:shape id="_x0000_i1027" type="#_x0000_t75" style="width:464.25pt;height:618pt">
            <v:imagedata r:id="rId18" o:title="IMG_20191016_121758_rot"/>
          </v:shape>
        </w:pict>
      </w:r>
    </w:p>
    <w:sectPr w:rsidR="003C56EF" w:rsidRPr="001F7811" w:rsidSect="001F7811">
      <w:headerReference w:type="even" r:id="rId19"/>
      <w:headerReference w:type="default" r:id="rId20"/>
      <w:footerReference w:type="even" r:id="rId21"/>
      <w:footerReference w:type="default" r:id="rId22"/>
      <w:headerReference w:type="first" r:id="rId23"/>
      <w:footerReference w:type="first" r:id="rId24"/>
      <w:pgSz w:w="11906" w:h="16838" w:code="9"/>
      <w:pgMar w:top="2268" w:right="1304" w:bottom="1361" w:left="1304" w:header="170"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A3E" w:rsidRDefault="005B3A3E" w:rsidP="0003509B">
      <w:r>
        <w:separator/>
      </w:r>
    </w:p>
  </w:endnote>
  <w:endnote w:type="continuationSeparator" w:id="0">
    <w:p w:rsidR="005B3A3E" w:rsidRDefault="005B3A3E" w:rsidP="0003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C3" w:rsidRDefault="004847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C3" w:rsidRDefault="004847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Pr="006B4210" w:rsidRDefault="004847C3" w:rsidP="00181918">
    <w:pPr>
      <w:pBdr>
        <w:top w:val="single" w:sz="4" w:space="6" w:color="auto"/>
      </w:pBdr>
      <w:tabs>
        <w:tab w:val="right" w:pos="9356"/>
      </w:tabs>
      <w:rPr>
        <w:rFonts w:asciiTheme="minorHAnsi" w:hAnsiTheme="minorHAnsi"/>
        <w:szCs w:val="24"/>
        <w:lang w:val="en-US"/>
      </w:rPr>
    </w:pPr>
    <w:r w:rsidRPr="004847C3">
      <w:rPr>
        <w:noProof/>
        <w:lang w:val="cs-CZ" w:eastAsia="cs-CZ"/>
      </w:rPr>
      <mc:AlternateContent>
        <mc:Choice Requires="wpg">
          <w:drawing>
            <wp:anchor distT="0" distB="0" distL="114300" distR="114300" simplePos="0" relativeHeight="251659263" behindDoc="0" locked="0" layoutInCell="1" allowOverlap="1" wp14:anchorId="4CF17030" wp14:editId="6569CDDB">
              <wp:simplePos x="0" y="0"/>
              <wp:positionH relativeFrom="column">
                <wp:posOffset>-4843</wp:posOffset>
              </wp:positionH>
              <wp:positionV relativeFrom="paragraph">
                <wp:posOffset>-515106</wp:posOffset>
              </wp:positionV>
              <wp:extent cx="5905500" cy="406400"/>
              <wp:effectExtent l="0" t="0" r="0" b="0"/>
              <wp:wrapNone/>
              <wp:docPr id="1" name="Gruppieren 1"/>
              <wp:cNvGraphicFramePr/>
              <a:graphic xmlns:a="http://schemas.openxmlformats.org/drawingml/2006/main">
                <a:graphicData uri="http://schemas.microsoft.com/office/word/2010/wordprocessingGroup">
                  <wpg:wgp>
                    <wpg:cNvGrpSpPr/>
                    <wpg:grpSpPr>
                      <a:xfrm>
                        <a:off x="0" y="0"/>
                        <a:ext cx="5905500" cy="406400"/>
                        <a:chOff x="0" y="0"/>
                        <a:chExt cx="5905500" cy="406400"/>
                      </a:xfrm>
                    </wpg:grpSpPr>
                    <pic:pic xmlns:pic="http://schemas.openxmlformats.org/drawingml/2006/picture">
                      <pic:nvPicPr>
                        <pic:cNvPr id="6" name="Grafik 6" descr="https://www.tuwien.ac.at/fileadmin/t/tuwien/downloads/cd/CD_NEU_2009/TU_Logos_2009/TU-Signet.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05250" y="19050"/>
                          <a:ext cx="450850" cy="361950"/>
                        </a:xfrm>
                        <a:prstGeom prst="rect">
                          <a:avLst/>
                        </a:prstGeom>
                        <a:noFill/>
                        <a:ln>
                          <a:noFill/>
                        </a:ln>
                      </pic:spPr>
                    </pic:pic>
                    <pic:pic xmlns:pic="http://schemas.openxmlformats.org/drawingml/2006/picture">
                      <pic:nvPicPr>
                        <pic:cNvPr id="7" name="Grafik 7" descr="https://upload.wikimedia.org/wikipedia/en/4/44/Danube_University_Krems_Log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pic:pic xmlns:pic="http://schemas.openxmlformats.org/drawingml/2006/picture">
                      <pic:nvPicPr>
                        <pic:cNvPr id="9" name="Grafik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298700" y="0"/>
                          <a:ext cx="1504950" cy="400050"/>
                        </a:xfrm>
                        <a:prstGeom prst="rect">
                          <a:avLst/>
                        </a:prstGeom>
                      </pic:spPr>
                    </pic:pic>
                    <pic:pic xmlns:pic="http://schemas.openxmlformats.org/drawingml/2006/picture">
                      <pic:nvPicPr>
                        <pic:cNvPr id="10" name="Grafik 10"/>
                        <pic:cNvPicPr>
                          <a:picLocks noChangeAspect="1"/>
                        </pic:cNvPicPr>
                      </pic:nvPicPr>
                      <pic:blipFill rotWithShape="1">
                        <a:blip r:embed="rId4" cstate="print">
                          <a:extLst>
                            <a:ext uri="{28A0092B-C50C-407E-A947-70E740481C1C}">
                              <a14:useLocalDpi xmlns:a14="http://schemas.microsoft.com/office/drawing/2010/main" val="0"/>
                            </a:ext>
                          </a:extLst>
                        </a:blip>
                        <a:srcRect t="4748" b="2720"/>
                        <a:stretch/>
                      </pic:blipFill>
                      <pic:spPr bwMode="auto">
                        <a:xfrm>
                          <a:off x="1409700" y="6350"/>
                          <a:ext cx="793750" cy="400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Grafik 13" descr="M:\Projektbetreuung\Projektanbahnung\Interreg\AT-CZ\2017\MBFischer_Mechanobiologie\ATCZ133-Logos\Projektpartnerlogos\CET_ITAM_CZ.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1650" y="0"/>
                          <a:ext cx="812800" cy="400050"/>
                        </a:xfrm>
                        <a:prstGeom prst="rect">
                          <a:avLst/>
                        </a:prstGeom>
                        <a:noFill/>
                        <a:ln>
                          <a:noFill/>
                        </a:ln>
                      </pic:spPr>
                    </pic:pic>
                    <pic:pic xmlns:pic="http://schemas.openxmlformats.org/drawingml/2006/picture">
                      <pic:nvPicPr>
                        <pic:cNvPr id="16" name="Grafik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457700" y="25400"/>
                          <a:ext cx="1447800" cy="361950"/>
                        </a:xfrm>
                        <a:prstGeom prst="rect">
                          <a:avLst/>
                        </a:prstGeom>
                      </pic:spPr>
                    </pic:pic>
                  </wpg:wgp>
                </a:graphicData>
              </a:graphic>
            </wp:anchor>
          </w:drawing>
        </mc:Choice>
        <mc:Fallback>
          <w:pict>
            <v:group w14:anchorId="212DB958" id="Gruppieren 1" o:spid="_x0000_s1026" style="position:absolute;margin-left:-.4pt;margin-top:-40.55pt;width:465pt;height:32pt;z-index:251659263" coordsize="59055,406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alt="https://www.tuwien.ac.at/fileadmin/t/tuwien/downloads/cd/CD_NEU_2009/TU_Logos_2009/TU-Signet.png" style="position:absolute;left:39052;top:190;width:450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gXLDAAAA2gAAAA8AAABkcnMvZG93bnJldi54bWxEj0FrAjEUhO8F/0N4Qi+iWT1IWY0igq09&#10;Fe1eentunruLm5c1iWv675uC4HGYmW+Y5TqaVvTkfGNZwXSSgSAurW64UlB878ZvIHxA1thaJgW/&#10;5GG9GrwsMdf2zgfqj6ESCcI+RwV1CF0upS9rMugntiNO3tk6gyFJV0nt8J7gppWzLJtLgw2nhRo7&#10;2tZUXo43oyDuplS40efPtfgaVaf+4zAL71Gp12HcLEAEiuEZfrT3WsEc/q+kG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eBcsMAAADaAAAADwAAAAAAAAAAAAAAAACf&#10;AgAAZHJzL2Rvd25yZXYueG1sUEsFBgAAAAAEAAQA9wAAAI8DAAAAAA==&#10;">
                <v:imagedata r:id="rId7" o:title="TU-Signet"/>
                <v:path arrowok="t"/>
              </v:shape>
              <v:shape id="Grafik 7" o:spid="_x0000_s1028" type="#_x0000_t75" alt="https://upload.wikimedia.org/wikipedia/en/4/44/Danube_University_Krems_Logo.png" style="position:absolute;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E4XCAAAA2gAAAA8AAABkcnMvZG93bnJldi54bWxEj82KwkAQhO8L+w5DL3gRnehBJTqK/66e&#10;NPoATaZNgpmekBk1vr2zIOyxqKqvqMmsMaV4UO0Kywp63QgEcWp1wZmCy3nTGYFwHlljaZkUvMjB&#10;bPr9NcFY2yef6JH4TAQIuxgV5N5XsZQuzcmg69qKOHhXWxv0QdaZ1DU+A9yUsh9FA2mw4LCQY0XL&#10;nNJbcjcKRutSv47FIknm2/15d2hvhytnlGr9NPMxCE+N/w9/2r9awRD+roQbIK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QROFwgAAANoAAAAPAAAAAAAAAAAAAAAAAJ8C&#10;AABkcnMvZG93bnJldi54bWxQSwUGAAAAAAQABAD3AAAAjgMAAAAA&#10;">
                <v:imagedata r:id="rId8" o:title="Danube_University_Krems_Logo"/>
                <v:path arrowok="t"/>
              </v:shape>
              <v:shape id="Grafik 9" o:spid="_x0000_s1029" type="#_x0000_t75" style="position:absolute;left:22987;width:15049;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mFTEAAAA2gAAAA8AAABkcnMvZG93bnJldi54bWxEj81qAkEQhO8B32FoIZegs5EgcXUUCQoh&#10;B2P8AY/NTju7uNOzbE908/ZOIJBjUVVfUbNF52t1pVaqwAaehxko4iLYip2Bw349eAUlEdliHZgM&#10;/JDAYt57mGFuw42/6LqLTiUIS44GyhibXGspSvIow9AQJ+8cWo8xydZp2+ItwX2tR1k21h4rTgsl&#10;NvRWUnHZfXsDH35ZvTgpPlfbcNqMjyM5uScx5rHfLaegInXxP/zXfrcGJvB7Jd0AP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bmFTEAAAA2gAAAA8AAAAAAAAAAAAAAAAA&#10;nwIAAGRycy9kb3ducmV2LnhtbFBLBQYAAAAABAAEAPcAAACQAwAAAAA=&#10;">
                <v:imagedata r:id="rId9" o:title=""/>
                <v:path arrowok="t"/>
              </v:shape>
              <v:shape id="Grafik 10" o:spid="_x0000_s1030" type="#_x0000_t75" style="position:absolute;left:14097;top:63;width:7937;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GvHGAAAA2wAAAA8AAABkcnMvZG93bnJldi54bWxEj0FrwkAQhe+F/odlCt7qppWUEl0lFAoi&#10;tKVW8TpmxySYnQ3Z1ST99Z1DwdsM78173yxWg2vUlbpQezbwNE1AERfe1lwa2P28P76CChHZYuOZ&#10;DIwUYLW8v1tgZn3P33TdxlJJCIcMDVQxtpnWoajIYZj6lli0k+8cRlm7UtsOewl3jX5OkhftsGZp&#10;qLClt4qK8/biDPT7dHb82qdjnn7GdPg9bPLxY2PM5GHI56AiDfFm/r9eW8EXevlFBt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Ya8cYAAADbAAAADwAAAAAAAAAAAAAA&#10;AACfAgAAZHJzL2Rvd25yZXYueG1sUEsFBgAAAAAEAAQA9wAAAJIDAAAAAA==&#10;">
                <v:imagedata r:id="rId10" o:title="" croptop="3112f" cropbottom="1783f"/>
                <v:path arrowok="t"/>
              </v:shape>
              <v:shape id="Grafik 13" o:spid="_x0000_s1031" type="#_x0000_t75" style="position:absolute;left:5016;width:8128;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sVTBAAAA2wAAAA8AAABkcnMvZG93bnJldi54bWxET99rwjAQfhf2P4Qb7E3TTRCtpmUMhjLY&#10;g1rQx6M502pzKUlWu/9+GQz2dh/fz9uUo+3EQD60jhU8zzIQxLXTLRsF1fF9ugQRIrLGzjEp+KYA&#10;ZfEw2WCu3Z33NByiESmEQ44Kmhj7XMpQN2QxzFxPnLiL8xZjgt5I7fGewm0nX7JsIS22nBoa7Omt&#10;ofp2+LIKlu3102wXtjLG17QfVnz6OG+VenocX9cgIo3xX/zn3uk0fw6/v6QDZ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asVTBAAAA2wAAAA8AAAAAAAAAAAAAAAAAnwIA&#10;AGRycy9kb3ducmV2LnhtbFBLBQYAAAAABAAEAPcAAACNAwAAAAA=&#10;">
                <v:imagedata r:id="rId11" o:title="CET_ITAM_CZ"/>
                <v:path arrowok="t"/>
              </v:shape>
              <v:shape id="Grafik 16" o:spid="_x0000_s1032" type="#_x0000_t75" style="position:absolute;left:44577;top:254;width:14478;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0XvBAAAA2wAAAA8AAABkcnMvZG93bnJldi54bWxET0trwkAQvgv+h2UKvemmUkSiqwSjJe3N&#10;B3gds2MSzc6G7DZJ/323UPA2H99zVpvB1KKj1lWWFbxNIxDEudUVFwrOp/1kAcJ5ZI21ZVLwQw42&#10;6/FohbG2PR+oO/pChBB2MSoovW9iKV1ekkE3tQ1x4G62NegDbAupW+xDuKnlLIrm0mDFoaHEhrYl&#10;5Y/jt1GQpsn5eruY6kN/7pLidM++3q1V6vVlSJYgPA3+Kf53ZzrMn8PfL+E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T0XvBAAAA2wAAAA8AAAAAAAAAAAAAAAAAnwIA&#10;AGRycy9kb3ducmV2LnhtbFBLBQYAAAAABAAEAPcAAACNAwAAAAA=&#10;">
                <v:imagedata r:id="rId12" o:title=""/>
                <v:path arrowok="t"/>
              </v:shape>
            </v:group>
          </w:pict>
        </mc:Fallback>
      </mc:AlternateContent>
    </w:r>
    <w:r w:rsidR="001758F6">
      <w:rPr>
        <w:rFonts w:asciiTheme="minorHAnsi" w:hAnsiTheme="minorHAnsi"/>
        <w:szCs w:val="24"/>
        <w:lang w:val="en-US"/>
      </w:rPr>
      <w:t>INTERREG V-A AT-CZ Project</w:t>
    </w:r>
    <w:r w:rsidR="00181918">
      <w:tab/>
      <w:t xml:space="preserve">Protocol- </w:t>
    </w:r>
    <w:r w:rsidR="00181918">
      <w:rPr>
        <w:rFonts w:asciiTheme="minorHAnsi" w:hAnsiTheme="minorHAnsi"/>
        <w:szCs w:val="24"/>
        <w:lang w:val="en-US"/>
      </w:rPr>
      <w:t>Version 2- 10.01.2019</w:t>
    </w:r>
  </w:p>
  <w:p w:rsidR="001758F6" w:rsidRPr="006B4210" w:rsidRDefault="001758F6" w:rsidP="005F3774">
    <w:pPr>
      <w:pStyle w:val="Zpat"/>
      <w:tabs>
        <w:tab w:val="clear" w:pos="9072"/>
        <w:tab w:val="right" w:pos="9356"/>
      </w:tabs>
      <w:rPr>
        <w:rFonts w:asciiTheme="minorHAnsi" w:hAnsiTheme="minorHAnsi"/>
        <w:szCs w:val="24"/>
      </w:rPr>
    </w:pPr>
    <w:r>
      <w:rPr>
        <w:rFonts w:asciiTheme="minorHAnsi" w:hAnsiTheme="minorHAnsi"/>
        <w:bCs/>
        <w:szCs w:val="24"/>
        <w:lang w:val="en-US"/>
      </w:rPr>
      <w:t>ATCZ133-</w:t>
    </w:r>
    <w:r w:rsidRPr="006B4210">
      <w:rPr>
        <w:rFonts w:asciiTheme="minorHAnsi" w:hAnsiTheme="minorHAnsi"/>
        <w:bCs/>
        <w:szCs w:val="24"/>
        <w:lang w:val="en-US"/>
      </w:rPr>
      <w:t>Kompetenzzentrum MechanoBiologie in Regenerativer Medizin</w:t>
    </w:r>
    <w:r w:rsidRPr="006B4210">
      <w:rPr>
        <w:rFonts w:asciiTheme="minorHAnsi" w:hAnsiTheme="minorHAnsi"/>
        <w:bCs/>
        <w:szCs w:val="24"/>
        <w:lang w:val="en-US"/>
      </w:rPr>
      <w:tab/>
    </w:r>
    <w:r w:rsidRPr="006B4210">
      <w:rPr>
        <w:rFonts w:asciiTheme="minorHAnsi" w:hAnsiTheme="minorHAnsi"/>
        <w:szCs w:val="24"/>
      </w:rPr>
      <w:fldChar w:fldCharType="begin"/>
    </w:r>
    <w:r w:rsidRPr="006B4210">
      <w:rPr>
        <w:rFonts w:asciiTheme="minorHAnsi" w:hAnsiTheme="minorHAnsi"/>
        <w:szCs w:val="24"/>
      </w:rPr>
      <w:instrText>PAGE   \* MERGEFORMAT</w:instrText>
    </w:r>
    <w:r w:rsidRPr="006B4210">
      <w:rPr>
        <w:rFonts w:asciiTheme="minorHAnsi" w:hAnsiTheme="minorHAnsi"/>
        <w:szCs w:val="24"/>
      </w:rPr>
      <w:fldChar w:fldCharType="separate"/>
    </w:r>
    <w:r w:rsidR="00D01381" w:rsidRPr="00D01381">
      <w:rPr>
        <w:rFonts w:asciiTheme="minorHAnsi" w:hAnsiTheme="minorHAnsi"/>
        <w:noProof/>
        <w:szCs w:val="24"/>
        <w:lang w:val="de-DE"/>
      </w:rPr>
      <w:t>1</w:t>
    </w:r>
    <w:r w:rsidRPr="006B4210">
      <w:rPr>
        <w:rFonts w:asciiTheme="minorHAnsi" w:hAnsiTheme="minorHAnsi"/>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Default="001758F6">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Pr="006B4210" w:rsidRDefault="001758F6" w:rsidP="00181918">
    <w:pPr>
      <w:pBdr>
        <w:top w:val="single" w:sz="4" w:space="6" w:color="auto"/>
      </w:pBdr>
      <w:tabs>
        <w:tab w:val="right" w:pos="9293"/>
      </w:tabs>
      <w:rPr>
        <w:rFonts w:asciiTheme="minorHAnsi" w:hAnsiTheme="minorHAnsi"/>
        <w:szCs w:val="24"/>
        <w:lang w:val="en-US"/>
      </w:rPr>
    </w:pPr>
    <w:r>
      <w:rPr>
        <w:rFonts w:asciiTheme="minorHAnsi" w:hAnsiTheme="minorHAnsi"/>
        <w:szCs w:val="24"/>
        <w:lang w:val="en-US"/>
      </w:rPr>
      <w:t>INTERREG V-A AT-CZ Project</w:t>
    </w:r>
    <w:r w:rsidR="00181918" w:rsidRPr="00181918">
      <w:t xml:space="preserve"> </w:t>
    </w:r>
    <w:r w:rsidR="00181918">
      <w:tab/>
      <w:t xml:space="preserve">Protocol- </w:t>
    </w:r>
    <w:r w:rsidR="00181918">
      <w:rPr>
        <w:rFonts w:asciiTheme="minorHAnsi" w:hAnsiTheme="minorHAnsi"/>
        <w:szCs w:val="24"/>
        <w:lang w:val="en-US"/>
      </w:rPr>
      <w:t>Version 2- 10.01.2019</w:t>
    </w:r>
  </w:p>
  <w:p w:rsidR="001758F6" w:rsidRPr="006B4210" w:rsidRDefault="001758F6" w:rsidP="00181918">
    <w:pPr>
      <w:pStyle w:val="Zpat"/>
      <w:tabs>
        <w:tab w:val="clear" w:pos="4536"/>
        <w:tab w:val="clear" w:pos="9072"/>
        <w:tab w:val="right" w:pos="9295"/>
      </w:tabs>
      <w:rPr>
        <w:rFonts w:asciiTheme="minorHAnsi" w:hAnsiTheme="minorHAnsi"/>
        <w:szCs w:val="24"/>
      </w:rPr>
    </w:pPr>
    <w:r>
      <w:rPr>
        <w:rFonts w:asciiTheme="minorHAnsi" w:hAnsiTheme="minorHAnsi"/>
        <w:szCs w:val="24"/>
        <w:lang w:val="en-US"/>
      </w:rPr>
      <w:t>ATCZ133-</w:t>
    </w:r>
    <w:r w:rsidRPr="006B4210">
      <w:rPr>
        <w:rFonts w:asciiTheme="minorHAnsi" w:hAnsiTheme="minorHAnsi"/>
        <w:bCs/>
        <w:szCs w:val="24"/>
        <w:lang w:val="en-US"/>
      </w:rPr>
      <w:t>Kompetenzzentrum MechanoBiologie in Regenerativer Medizin</w:t>
    </w:r>
    <w:r w:rsidRPr="006B4210">
      <w:rPr>
        <w:rFonts w:asciiTheme="minorHAnsi" w:hAnsiTheme="minorHAnsi"/>
        <w:bCs/>
        <w:szCs w:val="24"/>
        <w:lang w:val="en-US"/>
      </w:rPr>
      <w:tab/>
    </w:r>
    <w:r w:rsidRPr="006B4210">
      <w:rPr>
        <w:rFonts w:asciiTheme="minorHAnsi" w:hAnsiTheme="minorHAnsi"/>
        <w:bCs/>
        <w:szCs w:val="24"/>
        <w:lang w:val="en-US"/>
      </w:rPr>
      <w:fldChar w:fldCharType="begin"/>
    </w:r>
    <w:r w:rsidRPr="006B4210">
      <w:rPr>
        <w:rFonts w:asciiTheme="minorHAnsi" w:hAnsiTheme="minorHAnsi"/>
        <w:bCs/>
        <w:szCs w:val="24"/>
        <w:lang w:val="en-US"/>
      </w:rPr>
      <w:instrText>PAGE   \* MERGEFORMAT</w:instrText>
    </w:r>
    <w:r w:rsidRPr="006B4210">
      <w:rPr>
        <w:rFonts w:asciiTheme="minorHAnsi" w:hAnsiTheme="minorHAnsi"/>
        <w:bCs/>
        <w:szCs w:val="24"/>
        <w:lang w:val="en-US"/>
      </w:rPr>
      <w:fldChar w:fldCharType="separate"/>
    </w:r>
    <w:r w:rsidR="00D01381" w:rsidRPr="00D01381">
      <w:rPr>
        <w:rFonts w:asciiTheme="minorHAnsi" w:hAnsiTheme="minorHAnsi"/>
        <w:bCs/>
        <w:noProof/>
        <w:szCs w:val="24"/>
        <w:lang w:val="de-DE"/>
      </w:rPr>
      <w:t>5</w:t>
    </w:r>
    <w:r w:rsidRPr="006B4210">
      <w:rPr>
        <w:rFonts w:asciiTheme="minorHAnsi" w:hAnsiTheme="minorHAnsi"/>
        <w:bCs/>
        <w:szCs w:val="24"/>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Pr="00550E11" w:rsidRDefault="001758F6" w:rsidP="00873AE4">
    <w:pPr>
      <w:pBdr>
        <w:top w:val="single" w:sz="4" w:space="6" w:color="auto"/>
      </w:pBdr>
      <w:tabs>
        <w:tab w:val="left" w:pos="3828"/>
      </w:tabs>
      <w:rPr>
        <w:szCs w:val="24"/>
        <w:lang w:val="en-US"/>
      </w:rPr>
    </w:pPr>
    <w:r w:rsidRPr="00550E11">
      <w:rPr>
        <w:szCs w:val="24"/>
        <w:lang w:val="en-US"/>
      </w:rPr>
      <w:t>INTERREG V-A Project ATCZ133:</w:t>
    </w:r>
    <w:r w:rsidRPr="00550E11">
      <w:rPr>
        <w:szCs w:val="24"/>
        <w:lang w:val="en-US"/>
      </w:rPr>
      <w:tab/>
    </w:r>
  </w:p>
  <w:p w:rsidR="001758F6" w:rsidRPr="00873AE4" w:rsidRDefault="001758F6">
    <w:pPr>
      <w:pStyle w:val="Zpat"/>
      <w:rPr>
        <w:szCs w:val="24"/>
      </w:rPr>
    </w:pPr>
    <w:r w:rsidRPr="00550E11">
      <w:rPr>
        <w:bCs/>
        <w:szCs w:val="24"/>
        <w:lang w:val="en-US"/>
      </w:rPr>
      <w:t>Competence Center MechanoBiologie (CCMB) in ‚Regenerative Medicine</w:t>
    </w:r>
    <w:r>
      <w:rPr>
        <w:bCs/>
        <w:szCs w:val="24"/>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A3E" w:rsidRDefault="005B3A3E" w:rsidP="0003509B">
      <w:r>
        <w:separator/>
      </w:r>
    </w:p>
  </w:footnote>
  <w:footnote w:type="continuationSeparator" w:id="0">
    <w:p w:rsidR="005B3A3E" w:rsidRDefault="005B3A3E" w:rsidP="00035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C3" w:rsidRDefault="004847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C3" w:rsidRDefault="004847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C3" w:rsidRDefault="004847C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Default="001758F6">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Default="001758F6" w:rsidP="00195A94">
    <w:pPr>
      <w:pBdr>
        <w:bottom w:val="single" w:sz="4" w:space="1" w:color="auto"/>
      </w:pBdr>
      <w:tabs>
        <w:tab w:val="right" w:pos="14601"/>
      </w:tabs>
      <w:ind w:left="7088" w:hanging="7088"/>
      <w:rPr>
        <w:sz w:val="22"/>
      </w:rPr>
    </w:pPr>
    <w:r w:rsidRPr="00FA7A1B">
      <w:rPr>
        <w:rFonts w:asciiTheme="minorHAnsi" w:hAnsiTheme="minorHAnsi"/>
        <w:bCs/>
        <w:noProof/>
        <w:szCs w:val="24"/>
        <w:lang w:val="cs-CZ" w:eastAsia="cs-CZ"/>
      </w:rPr>
      <mc:AlternateContent>
        <mc:Choice Requires="wps">
          <w:drawing>
            <wp:anchor distT="0" distB="0" distL="114300" distR="114300" simplePos="0" relativeHeight="251664384" behindDoc="0" locked="1" layoutInCell="0" allowOverlap="0" wp14:anchorId="7EF19A86" wp14:editId="15C20D7B">
              <wp:simplePos x="0" y="0"/>
              <wp:positionH relativeFrom="margin">
                <wp:align>right</wp:align>
              </wp:positionH>
              <wp:positionV relativeFrom="page">
                <wp:posOffset>226060</wp:posOffset>
              </wp:positionV>
              <wp:extent cx="4393565" cy="78359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783590"/>
                      </a:xfrm>
                      <a:prstGeom prst="rect">
                        <a:avLst/>
                      </a:prstGeom>
                      <a:noFill/>
                      <a:ln w="9525">
                        <a:noFill/>
                        <a:miter lim="800000"/>
                        <a:headEnd/>
                        <a:tailEnd/>
                      </a:ln>
                    </wps:spPr>
                    <wps:txbx>
                      <w:txbxContent>
                        <w:p w:rsidR="001758F6" w:rsidRPr="006634C8" w:rsidRDefault="00094E18" w:rsidP="00BD3137">
                          <w:pPr>
                            <w:pStyle w:val="Headlinefat"/>
                          </w:pPr>
                          <w:r w:rsidRPr="006634C8">
                            <w:t>{</w:t>
                          </w:r>
                          <w:r w:rsidR="00A23C74" w:rsidRPr="006634C8">
                            <w:t>No. and name of event}</w:t>
                          </w:r>
                        </w:p>
                        <w:p w:rsidR="001758F6" w:rsidRPr="006634C8" w:rsidRDefault="00BD3137" w:rsidP="00BD3137">
                          <w:pPr>
                            <w:pStyle w:val="Headline"/>
                          </w:pPr>
                          <w:r w:rsidRPr="006634C8">
                            <w:t>{Dat</w:t>
                          </w:r>
                          <w:r w:rsidR="00A23C74" w:rsidRPr="006634C8">
                            <w:t>e}</w:t>
                          </w:r>
                        </w:p>
                        <w:p w:rsidR="005734D3" w:rsidRPr="006634C8" w:rsidRDefault="00A23C74" w:rsidP="00BD3137">
                          <w:pPr>
                            <w:pStyle w:val="Headline"/>
                          </w:pPr>
                          <w:r w:rsidRPr="006634C8">
                            <w:t>{name of hosting insitution}</w:t>
                          </w:r>
                        </w:p>
                        <w:p w:rsidR="001758F6" w:rsidRDefault="00A23C74" w:rsidP="00BD3137">
                          <w:pPr>
                            <w:pStyle w:val="Headline"/>
                          </w:pPr>
                          <w:r w:rsidRPr="006634C8">
                            <w:t>{city, country}</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F19A86" id="_x0000_t202" coordsize="21600,21600" o:spt="202" path="m,l,21600r21600,l21600,xe">
              <v:stroke joinstyle="miter"/>
              <v:path gradientshapeok="t" o:connecttype="rect"/>
            </v:shapetype>
            <v:shape id="Textfeld 2" o:spid="_x0000_s1026" type="#_x0000_t202" style="position:absolute;left:0;text-align:left;margin-left:294.75pt;margin-top:17.8pt;width:345.95pt;height:61.7pt;z-index:251664384;visibility:visible;mso-wrap-style:non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" o:allowincell="f" o:allowoverlap="f" filled="f" stroked="f">
              <v:textbox style="mso-fit-shape-to-text:t">
                <w:txbxContent>
                  <w:p w:rsidR="001758F6" w:rsidRPr="006634C8" w:rsidRDefault="00094E18" w:rsidP="00BD3137">
                    <w:pPr>
                      <w:pStyle w:val="Headlinefat"/>
                    </w:pPr>
                    <w:r w:rsidRPr="006634C8">
                      <w:t>{</w:t>
                    </w:r>
                    <w:r w:rsidR="00A23C74" w:rsidRPr="006634C8">
                      <w:t>No. and name of event}</w:t>
                    </w:r>
                  </w:p>
                  <w:p w:rsidR="001758F6" w:rsidRPr="006634C8" w:rsidRDefault="00BD3137" w:rsidP="00BD3137">
                    <w:pPr>
                      <w:pStyle w:val="Headline"/>
                    </w:pPr>
                    <w:r w:rsidRPr="006634C8">
                      <w:t>{Dat</w:t>
                    </w:r>
                    <w:r w:rsidR="00A23C74" w:rsidRPr="006634C8">
                      <w:t>e}</w:t>
                    </w:r>
                  </w:p>
                  <w:p w:rsidR="005734D3" w:rsidRPr="006634C8" w:rsidRDefault="00A23C74" w:rsidP="00BD3137">
                    <w:pPr>
                      <w:pStyle w:val="Headline"/>
                    </w:pPr>
                    <w:r w:rsidRPr="006634C8">
                      <w:t>{name of hosting insitution}</w:t>
                    </w:r>
                  </w:p>
                  <w:p w:rsidR="001758F6" w:rsidRDefault="00A23C74" w:rsidP="00BD3137">
                    <w:pPr>
                      <w:pStyle w:val="Headline"/>
                    </w:pPr>
                    <w:r w:rsidRPr="006634C8">
                      <w:t>{city, country}</w:t>
                    </w:r>
                  </w:p>
                </w:txbxContent>
              </v:textbox>
              <w10:wrap anchorx="margin" anchory="page"/>
              <w10:anchorlock/>
            </v:shape>
          </w:pict>
        </mc:Fallback>
      </mc:AlternateContent>
    </w:r>
    <w:r>
      <w:rPr>
        <w:noProof/>
        <w:lang w:val="cs-CZ" w:eastAsia="cs-CZ"/>
      </w:rPr>
      <w:drawing>
        <wp:anchor distT="0" distB="0" distL="114300" distR="114300" simplePos="0" relativeHeight="251662336" behindDoc="0" locked="1" layoutInCell="0" allowOverlap="0" wp14:anchorId="508BD278" wp14:editId="1F161492">
          <wp:simplePos x="0" y="0"/>
          <wp:positionH relativeFrom="margin">
            <wp:posOffset>0</wp:posOffset>
          </wp:positionH>
          <wp:positionV relativeFrom="page">
            <wp:posOffset>130175</wp:posOffset>
          </wp:positionV>
          <wp:extent cx="2256311" cy="973776"/>
          <wp:effectExtent l="0" t="0" r="0" b="0"/>
          <wp:wrapNone/>
          <wp:docPr id="12" name="Grafik 12" descr="C:\Users\KWlcek\AppData\Local\Temp\Rar$DI94.072\interreg_Austria_Czech_Republic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lcek\AppData\Local\Temp\Rar$DI94.072\interreg_Austria_Czech_Republic_EN_RGB.jpg"/>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1" b="9890"/>
                  <a:stretch/>
                </pic:blipFill>
                <pic:spPr bwMode="auto">
                  <a:xfrm>
                    <a:off x="0" y="0"/>
                    <a:ext cx="2256311" cy="973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rPr>
      <w:tab/>
    </w:r>
  </w:p>
  <w:p w:rsidR="001758F6" w:rsidRDefault="001758F6" w:rsidP="00195A94">
    <w:pPr>
      <w:pBdr>
        <w:bottom w:val="single" w:sz="4" w:space="1" w:color="auto"/>
      </w:pBdr>
      <w:tabs>
        <w:tab w:val="right" w:pos="14601"/>
      </w:tabs>
      <w:ind w:left="7088" w:hanging="7088"/>
      <w:rPr>
        <w:b/>
        <w:sz w:val="22"/>
      </w:rPr>
    </w:pPr>
    <w:r>
      <w:rPr>
        <w:b/>
        <w:sz w:val="22"/>
      </w:rPr>
      <w:tab/>
    </w:r>
  </w:p>
  <w:p w:rsidR="001758F6" w:rsidRDefault="001758F6" w:rsidP="00411B8B">
    <w:pPr>
      <w:pBdr>
        <w:bottom w:val="single" w:sz="4" w:space="1" w:color="auto"/>
      </w:pBdr>
      <w:tabs>
        <w:tab w:val="right" w:pos="14236"/>
      </w:tabs>
      <w:ind w:left="7088" w:hanging="7088"/>
      <w:rPr>
        <w:b/>
        <w:sz w:val="22"/>
      </w:rPr>
    </w:pPr>
  </w:p>
  <w:p w:rsidR="001758F6" w:rsidRDefault="001758F6" w:rsidP="00195A94">
    <w:pPr>
      <w:pBdr>
        <w:bottom w:val="single" w:sz="4" w:space="1" w:color="auto"/>
      </w:pBdr>
      <w:tabs>
        <w:tab w:val="right" w:pos="14601"/>
      </w:tabs>
      <w:ind w:left="7088" w:hanging="7088"/>
      <w:rPr>
        <w:b/>
        <w:sz w:val="22"/>
      </w:rPr>
    </w:pPr>
  </w:p>
  <w:p w:rsidR="001758F6" w:rsidRPr="006B4210" w:rsidRDefault="001758F6" w:rsidP="00195A94">
    <w:pPr>
      <w:pBdr>
        <w:bottom w:val="single" w:sz="4" w:space="1" w:color="auto"/>
      </w:pBdr>
      <w:tabs>
        <w:tab w:val="right" w:pos="14601"/>
      </w:tabs>
      <w:ind w:left="7088" w:hanging="7088"/>
      <w:rPr>
        <w:rFonts w:asciiTheme="minorHAnsi" w:hAnsiTheme="minorHAnsi"/>
        <w:sz w:val="22"/>
      </w:rPr>
    </w:pPr>
  </w:p>
  <w:p w:rsidR="001758F6" w:rsidRPr="000678FD" w:rsidRDefault="001758F6" w:rsidP="00B524E1">
    <w:pPr>
      <w:pBdr>
        <w:bottom w:val="single" w:sz="4" w:space="1" w:color="auto"/>
      </w:pBdr>
      <w:tabs>
        <w:tab w:val="left" w:pos="7088"/>
      </w:tabs>
      <w:ind w:left="7088" w:hanging="7088"/>
      <w:rPr>
        <w:rFonts w:asciiTheme="minorHAnsi" w:hAnsiTheme="minorHAnsi"/>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8F6" w:rsidRDefault="001758F6" w:rsidP="00B524E1">
    <w:pPr>
      <w:pBdr>
        <w:bottom w:val="single" w:sz="4" w:space="1" w:color="auto"/>
      </w:pBdr>
      <w:tabs>
        <w:tab w:val="left" w:pos="7088"/>
      </w:tabs>
      <w:ind w:left="7088" w:hanging="7088"/>
      <w:rPr>
        <w:sz w:val="22"/>
      </w:rPr>
    </w:pPr>
    <w:r>
      <w:rPr>
        <w:noProof/>
        <w:lang w:val="cs-CZ" w:eastAsia="cs-CZ"/>
      </w:rPr>
      <w:drawing>
        <wp:anchor distT="0" distB="0" distL="114300" distR="114300" simplePos="0" relativeHeight="251660288" behindDoc="0" locked="0" layoutInCell="1" allowOverlap="1" wp14:anchorId="360E08A2" wp14:editId="536DFA87">
          <wp:simplePos x="0" y="0"/>
          <wp:positionH relativeFrom="column">
            <wp:posOffset>4305</wp:posOffset>
          </wp:positionH>
          <wp:positionV relativeFrom="paragraph">
            <wp:posOffset>-96075</wp:posOffset>
          </wp:positionV>
          <wp:extent cx="2255915" cy="973777"/>
          <wp:effectExtent l="0" t="0" r="0" b="0"/>
          <wp:wrapNone/>
          <wp:docPr id="4" name="Grafik 4" descr="C:\Users\KWlcek\AppData\Local\Temp\Rar$DI94.072\interreg_Austria_Czech_Republic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lcek\AppData\Local\Temp\Rar$DI94.072\interreg_Austria_Czech_Republic_EN_RGB.jpg"/>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1" b="9890"/>
                  <a:stretch/>
                </pic:blipFill>
                <pic:spPr bwMode="auto">
                  <a:xfrm>
                    <a:off x="0" y="0"/>
                    <a:ext cx="2256155" cy="9738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rPr>
      <w:tab/>
    </w:r>
    <w:r w:rsidRPr="00EA63E4">
      <w:rPr>
        <w:b/>
        <w:sz w:val="22"/>
      </w:rPr>
      <w:t>1</w:t>
    </w:r>
    <w:r w:rsidRPr="00EA63E4">
      <w:rPr>
        <w:b/>
        <w:sz w:val="22"/>
        <w:vertAlign w:val="superscript"/>
      </w:rPr>
      <w:t>st</w:t>
    </w:r>
    <w:r w:rsidRPr="00EA63E4">
      <w:rPr>
        <w:b/>
        <w:sz w:val="22"/>
      </w:rPr>
      <w:t xml:space="preserve"> Projectmanager Meeting</w:t>
    </w:r>
    <w:r>
      <w:rPr>
        <w:b/>
        <w:sz w:val="22"/>
      </w:rPr>
      <w:br/>
    </w:r>
    <w:r w:rsidRPr="00EA63E4">
      <w:rPr>
        <w:sz w:val="22"/>
      </w:rPr>
      <w:t>4</w:t>
    </w:r>
    <w:r w:rsidRPr="00EA63E4">
      <w:rPr>
        <w:sz w:val="22"/>
        <w:vertAlign w:val="superscript"/>
      </w:rPr>
      <w:t>th</w:t>
    </w:r>
    <w:r w:rsidRPr="00EA63E4">
      <w:rPr>
        <w:sz w:val="22"/>
      </w:rPr>
      <w:t xml:space="preserve"> of May 2017</w:t>
    </w:r>
    <w:r>
      <w:rPr>
        <w:sz w:val="22"/>
      </w:rPr>
      <w:br/>
    </w:r>
    <w:r w:rsidRPr="00EA63E4">
      <w:rPr>
        <w:sz w:val="22"/>
      </w:rPr>
      <w:t>Ludwig Boltzmann Institut für klinische un</w:t>
    </w:r>
    <w:r>
      <w:rPr>
        <w:sz w:val="22"/>
      </w:rPr>
      <w:t>d experimentelle Traumatologie</w:t>
    </w:r>
    <w:r>
      <w:rPr>
        <w:sz w:val="22"/>
      </w:rPr>
      <w:br/>
    </w:r>
    <w:r w:rsidRPr="00EA63E4">
      <w:rPr>
        <w:sz w:val="22"/>
      </w:rPr>
      <w:t>Vienna</w:t>
    </w:r>
    <w:r>
      <w:rPr>
        <w:sz w:val="22"/>
      </w:rPr>
      <w:t>, Austria</w:t>
    </w:r>
  </w:p>
  <w:p w:rsidR="001758F6" w:rsidRPr="00EA63E4" w:rsidRDefault="001758F6" w:rsidP="00B524E1">
    <w:pPr>
      <w:pBdr>
        <w:bottom w:val="single" w:sz="4" w:space="1" w:color="auto"/>
      </w:pBdr>
      <w:tabs>
        <w:tab w:val="left" w:pos="7088"/>
      </w:tabs>
      <w:ind w:left="7088" w:hanging="7088"/>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41E19"/>
    <w:multiLevelType w:val="hybridMultilevel"/>
    <w:tmpl w:val="76061E7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2F22E90"/>
    <w:multiLevelType w:val="hybridMultilevel"/>
    <w:tmpl w:val="5EC6541A"/>
    <w:lvl w:ilvl="0" w:tplc="E0EEC6DA">
      <w:start w:val="1"/>
      <w:numFmt w:val="bullet"/>
      <w:pStyle w:val="Listing"/>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6924683"/>
    <w:multiLevelType w:val="hybridMultilevel"/>
    <w:tmpl w:val="F61424A2"/>
    <w:lvl w:ilvl="0" w:tplc="D256AEEE">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05D60CE"/>
    <w:multiLevelType w:val="hybridMultilevel"/>
    <w:tmpl w:val="1D02453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1F01890"/>
    <w:multiLevelType w:val="hybridMultilevel"/>
    <w:tmpl w:val="F6C4899E"/>
    <w:lvl w:ilvl="0" w:tplc="D256AEEE">
      <w:start w:val="1"/>
      <w:numFmt w:val="decimal"/>
      <w:lvlText w:val="%1.)"/>
      <w:lvlJc w:val="left"/>
      <w:pPr>
        <w:ind w:left="3621" w:hanging="360"/>
      </w:pPr>
      <w:rPr>
        <w:rFonts w:hint="default"/>
        <w:b/>
      </w:rPr>
    </w:lvl>
    <w:lvl w:ilvl="1" w:tplc="0C070019" w:tentative="1">
      <w:start w:val="1"/>
      <w:numFmt w:val="lowerLetter"/>
      <w:lvlText w:val="%2."/>
      <w:lvlJc w:val="left"/>
      <w:pPr>
        <w:ind w:left="4341" w:hanging="360"/>
      </w:pPr>
    </w:lvl>
    <w:lvl w:ilvl="2" w:tplc="0C07001B" w:tentative="1">
      <w:start w:val="1"/>
      <w:numFmt w:val="lowerRoman"/>
      <w:lvlText w:val="%3."/>
      <w:lvlJc w:val="right"/>
      <w:pPr>
        <w:ind w:left="5061" w:hanging="180"/>
      </w:pPr>
    </w:lvl>
    <w:lvl w:ilvl="3" w:tplc="0C07000F" w:tentative="1">
      <w:start w:val="1"/>
      <w:numFmt w:val="decimal"/>
      <w:lvlText w:val="%4."/>
      <w:lvlJc w:val="left"/>
      <w:pPr>
        <w:ind w:left="5781" w:hanging="360"/>
      </w:pPr>
    </w:lvl>
    <w:lvl w:ilvl="4" w:tplc="0C070019" w:tentative="1">
      <w:start w:val="1"/>
      <w:numFmt w:val="lowerLetter"/>
      <w:lvlText w:val="%5."/>
      <w:lvlJc w:val="left"/>
      <w:pPr>
        <w:ind w:left="6501" w:hanging="360"/>
      </w:pPr>
    </w:lvl>
    <w:lvl w:ilvl="5" w:tplc="0C07001B" w:tentative="1">
      <w:start w:val="1"/>
      <w:numFmt w:val="lowerRoman"/>
      <w:lvlText w:val="%6."/>
      <w:lvlJc w:val="right"/>
      <w:pPr>
        <w:ind w:left="7221" w:hanging="180"/>
      </w:pPr>
    </w:lvl>
    <w:lvl w:ilvl="6" w:tplc="0C07000F" w:tentative="1">
      <w:start w:val="1"/>
      <w:numFmt w:val="decimal"/>
      <w:lvlText w:val="%7."/>
      <w:lvlJc w:val="left"/>
      <w:pPr>
        <w:ind w:left="7941" w:hanging="360"/>
      </w:pPr>
    </w:lvl>
    <w:lvl w:ilvl="7" w:tplc="0C070019" w:tentative="1">
      <w:start w:val="1"/>
      <w:numFmt w:val="lowerLetter"/>
      <w:lvlText w:val="%8."/>
      <w:lvlJc w:val="left"/>
      <w:pPr>
        <w:ind w:left="8661" w:hanging="360"/>
      </w:pPr>
    </w:lvl>
    <w:lvl w:ilvl="8" w:tplc="0C07001B" w:tentative="1">
      <w:start w:val="1"/>
      <w:numFmt w:val="lowerRoman"/>
      <w:lvlText w:val="%9."/>
      <w:lvlJc w:val="right"/>
      <w:pPr>
        <w:ind w:left="9381" w:hanging="180"/>
      </w:pPr>
    </w:lvl>
  </w:abstractNum>
  <w:abstractNum w:abstractNumId="5" w15:restartNumberingAfterBreak="0">
    <w:nsid w:val="696A503B"/>
    <w:multiLevelType w:val="hybridMultilevel"/>
    <w:tmpl w:val="A4F847DE"/>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15:restartNumberingAfterBreak="0">
    <w:nsid w:val="7A3235D8"/>
    <w:multiLevelType w:val="hybridMultilevel"/>
    <w:tmpl w:val="D18EB8A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C91"/>
    <w:rsid w:val="0001323D"/>
    <w:rsid w:val="00015A75"/>
    <w:rsid w:val="00024F7C"/>
    <w:rsid w:val="00027D21"/>
    <w:rsid w:val="0003509B"/>
    <w:rsid w:val="000678FD"/>
    <w:rsid w:val="000739A3"/>
    <w:rsid w:val="0008106F"/>
    <w:rsid w:val="00094E18"/>
    <w:rsid w:val="000A19A0"/>
    <w:rsid w:val="000B5146"/>
    <w:rsid w:val="000D7462"/>
    <w:rsid w:val="000E1933"/>
    <w:rsid w:val="000E7782"/>
    <w:rsid w:val="00123958"/>
    <w:rsid w:val="001621C0"/>
    <w:rsid w:val="001758F6"/>
    <w:rsid w:val="00181918"/>
    <w:rsid w:val="00192BC1"/>
    <w:rsid w:val="00195A94"/>
    <w:rsid w:val="001A1C32"/>
    <w:rsid w:val="001A6358"/>
    <w:rsid w:val="001B337A"/>
    <w:rsid w:val="001D70FF"/>
    <w:rsid w:val="001D76F6"/>
    <w:rsid w:val="001F74F3"/>
    <w:rsid w:val="001F7811"/>
    <w:rsid w:val="00212383"/>
    <w:rsid w:val="00275656"/>
    <w:rsid w:val="00287C4C"/>
    <w:rsid w:val="002C1ADF"/>
    <w:rsid w:val="002C1E2C"/>
    <w:rsid w:val="002C72AD"/>
    <w:rsid w:val="002D0DFA"/>
    <w:rsid w:val="003022E8"/>
    <w:rsid w:val="00311C63"/>
    <w:rsid w:val="00341E37"/>
    <w:rsid w:val="00345B25"/>
    <w:rsid w:val="00355978"/>
    <w:rsid w:val="00356F83"/>
    <w:rsid w:val="003A3850"/>
    <w:rsid w:val="003C56EF"/>
    <w:rsid w:val="003D6645"/>
    <w:rsid w:val="003E6103"/>
    <w:rsid w:val="00411B8B"/>
    <w:rsid w:val="00416CB8"/>
    <w:rsid w:val="0042118F"/>
    <w:rsid w:val="004245DF"/>
    <w:rsid w:val="004545AD"/>
    <w:rsid w:val="004677A6"/>
    <w:rsid w:val="00471B38"/>
    <w:rsid w:val="00475885"/>
    <w:rsid w:val="0048349E"/>
    <w:rsid w:val="00483F7A"/>
    <w:rsid w:val="004847C3"/>
    <w:rsid w:val="00490F25"/>
    <w:rsid w:val="004A35A4"/>
    <w:rsid w:val="004A4B34"/>
    <w:rsid w:val="004E1C91"/>
    <w:rsid w:val="005313E8"/>
    <w:rsid w:val="00541B9E"/>
    <w:rsid w:val="00550E11"/>
    <w:rsid w:val="005734D3"/>
    <w:rsid w:val="005B3A3E"/>
    <w:rsid w:val="005B5B0E"/>
    <w:rsid w:val="005C15FC"/>
    <w:rsid w:val="005F3774"/>
    <w:rsid w:val="005F6A3A"/>
    <w:rsid w:val="00623E46"/>
    <w:rsid w:val="006634C8"/>
    <w:rsid w:val="00690BAD"/>
    <w:rsid w:val="00696AB4"/>
    <w:rsid w:val="006B3C87"/>
    <w:rsid w:val="006B4210"/>
    <w:rsid w:val="006E780F"/>
    <w:rsid w:val="00704031"/>
    <w:rsid w:val="00710BCA"/>
    <w:rsid w:val="007121BD"/>
    <w:rsid w:val="00720085"/>
    <w:rsid w:val="007533FF"/>
    <w:rsid w:val="00773D68"/>
    <w:rsid w:val="007A54A7"/>
    <w:rsid w:val="00801D3E"/>
    <w:rsid w:val="00802A41"/>
    <w:rsid w:val="00804C30"/>
    <w:rsid w:val="00823957"/>
    <w:rsid w:val="008258CF"/>
    <w:rsid w:val="00845C9D"/>
    <w:rsid w:val="00872432"/>
    <w:rsid w:val="008735EC"/>
    <w:rsid w:val="00873AE4"/>
    <w:rsid w:val="00884953"/>
    <w:rsid w:val="0088550F"/>
    <w:rsid w:val="008D6D86"/>
    <w:rsid w:val="008F6125"/>
    <w:rsid w:val="00914E10"/>
    <w:rsid w:val="00916584"/>
    <w:rsid w:val="00916B14"/>
    <w:rsid w:val="00923890"/>
    <w:rsid w:val="009248C8"/>
    <w:rsid w:val="00926918"/>
    <w:rsid w:val="009375A3"/>
    <w:rsid w:val="009414E7"/>
    <w:rsid w:val="0094337E"/>
    <w:rsid w:val="00982C1C"/>
    <w:rsid w:val="00992DDB"/>
    <w:rsid w:val="009D7647"/>
    <w:rsid w:val="00A10F16"/>
    <w:rsid w:val="00A12BF6"/>
    <w:rsid w:val="00A140F4"/>
    <w:rsid w:val="00A23C74"/>
    <w:rsid w:val="00A274D1"/>
    <w:rsid w:val="00A32C72"/>
    <w:rsid w:val="00A349FB"/>
    <w:rsid w:val="00A57305"/>
    <w:rsid w:val="00A57C58"/>
    <w:rsid w:val="00A70FCF"/>
    <w:rsid w:val="00A8303C"/>
    <w:rsid w:val="00A83C10"/>
    <w:rsid w:val="00AB3B12"/>
    <w:rsid w:val="00AC376B"/>
    <w:rsid w:val="00AD6B54"/>
    <w:rsid w:val="00B3789D"/>
    <w:rsid w:val="00B37B1C"/>
    <w:rsid w:val="00B524E1"/>
    <w:rsid w:val="00B57F60"/>
    <w:rsid w:val="00B77839"/>
    <w:rsid w:val="00B83A58"/>
    <w:rsid w:val="00BA65E5"/>
    <w:rsid w:val="00BD3137"/>
    <w:rsid w:val="00BD5B26"/>
    <w:rsid w:val="00BD69F9"/>
    <w:rsid w:val="00C05142"/>
    <w:rsid w:val="00C07F60"/>
    <w:rsid w:val="00C3215C"/>
    <w:rsid w:val="00C50EFC"/>
    <w:rsid w:val="00C72F80"/>
    <w:rsid w:val="00C84A14"/>
    <w:rsid w:val="00CC3576"/>
    <w:rsid w:val="00CD05C7"/>
    <w:rsid w:val="00D01381"/>
    <w:rsid w:val="00D169DA"/>
    <w:rsid w:val="00D83675"/>
    <w:rsid w:val="00D86CF6"/>
    <w:rsid w:val="00D952D5"/>
    <w:rsid w:val="00D95300"/>
    <w:rsid w:val="00DA765D"/>
    <w:rsid w:val="00DC324E"/>
    <w:rsid w:val="00DC7C65"/>
    <w:rsid w:val="00DD7428"/>
    <w:rsid w:val="00DD75B9"/>
    <w:rsid w:val="00DF2149"/>
    <w:rsid w:val="00E0221A"/>
    <w:rsid w:val="00E1497E"/>
    <w:rsid w:val="00E45967"/>
    <w:rsid w:val="00E7502E"/>
    <w:rsid w:val="00E76641"/>
    <w:rsid w:val="00E9714C"/>
    <w:rsid w:val="00EA63E4"/>
    <w:rsid w:val="00EB2670"/>
    <w:rsid w:val="00ED0480"/>
    <w:rsid w:val="00ED2976"/>
    <w:rsid w:val="00EE1002"/>
    <w:rsid w:val="00EF6207"/>
    <w:rsid w:val="00F002D1"/>
    <w:rsid w:val="00F30208"/>
    <w:rsid w:val="00F30AF0"/>
    <w:rsid w:val="00F37F47"/>
    <w:rsid w:val="00F92C7C"/>
    <w:rsid w:val="00FA0764"/>
    <w:rsid w:val="00FA7A1B"/>
    <w:rsid w:val="00FC19E0"/>
    <w:rsid w:val="00FF502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D3C514-346A-4596-8EAB-3FBA3855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
    <w:name w:val="Normal"/>
    <w:qFormat/>
    <w:rsid w:val="00BD3137"/>
    <w:pPr>
      <w:spacing w:after="0" w:line="240" w:lineRule="auto"/>
    </w:pPr>
    <w:rPr>
      <w:rFonts w:ascii="Calibri" w:hAnsi="Calibri"/>
      <w:sz w:val="24"/>
    </w:rPr>
  </w:style>
  <w:style w:type="paragraph" w:styleId="Nadpis1">
    <w:name w:val="heading 1"/>
    <w:aliases w:val="Heading 1"/>
    <w:basedOn w:val="Normln"/>
    <w:next w:val="Normln"/>
    <w:link w:val="Nadpis1Char"/>
    <w:uiPriority w:val="9"/>
    <w:qFormat/>
    <w:rsid w:val="00BD3137"/>
    <w:pPr>
      <w:keepNext/>
      <w:keepLines/>
      <w:spacing w:before="120" w:after="120"/>
      <w:outlineLvl w:val="0"/>
    </w:pPr>
    <w:rPr>
      <w:rFonts w:eastAsiaTheme="majorEastAsia" w:cstheme="majorBidi"/>
      <w:b/>
      <w:bCs/>
      <w:sz w:val="32"/>
      <w:szCs w:val="28"/>
      <w:u w:val="single"/>
    </w:rPr>
  </w:style>
  <w:style w:type="paragraph" w:styleId="Nadpis2">
    <w:name w:val="heading 2"/>
    <w:aliases w:val="Heading 2"/>
    <w:basedOn w:val="Normln"/>
    <w:next w:val="Normln"/>
    <w:link w:val="Nadpis2Char"/>
    <w:uiPriority w:val="9"/>
    <w:unhideWhenUsed/>
    <w:qFormat/>
    <w:rsid w:val="00A32C72"/>
    <w:pPr>
      <w:keepNext/>
      <w:keepLines/>
      <w:spacing w:before="120" w:after="120"/>
      <w:outlineLvl w:val="1"/>
    </w:pPr>
    <w:rPr>
      <w:rFonts w:eastAsiaTheme="majorEastAsia" w:cstheme="majorBidi"/>
      <w:b/>
      <w:bCs/>
      <w:sz w:val="28"/>
      <w:szCs w:val="24"/>
    </w:rPr>
  </w:style>
  <w:style w:type="paragraph" w:styleId="Nadpis3">
    <w:name w:val="heading 3"/>
    <w:basedOn w:val="Normln"/>
    <w:next w:val="Normln"/>
    <w:link w:val="Nadpis3Char"/>
    <w:uiPriority w:val="9"/>
    <w:unhideWhenUsed/>
    <w:qFormat/>
    <w:locked/>
    <w:rsid w:val="00B3789D"/>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locked/>
    <w:rsid w:val="0003509B"/>
    <w:rPr>
      <w:rFonts w:ascii="Tahoma" w:hAnsi="Tahoma" w:cs="Tahoma"/>
      <w:sz w:val="16"/>
      <w:szCs w:val="16"/>
    </w:rPr>
  </w:style>
  <w:style w:type="character" w:customStyle="1" w:styleId="TextbublinyChar">
    <w:name w:val="Text bubliny Char"/>
    <w:basedOn w:val="Standardnpsmoodstavce"/>
    <w:link w:val="Textbubliny"/>
    <w:uiPriority w:val="99"/>
    <w:semiHidden/>
    <w:rsid w:val="0003509B"/>
    <w:rPr>
      <w:rFonts w:ascii="Tahoma" w:hAnsi="Tahoma" w:cs="Tahoma"/>
      <w:sz w:val="16"/>
      <w:szCs w:val="16"/>
    </w:rPr>
  </w:style>
  <w:style w:type="paragraph" w:styleId="Zhlav">
    <w:name w:val="header"/>
    <w:basedOn w:val="Normln"/>
    <w:link w:val="ZhlavChar"/>
    <w:uiPriority w:val="99"/>
    <w:unhideWhenUsed/>
    <w:locked/>
    <w:rsid w:val="0003509B"/>
    <w:pPr>
      <w:tabs>
        <w:tab w:val="center" w:pos="4536"/>
        <w:tab w:val="right" w:pos="9072"/>
      </w:tabs>
    </w:pPr>
  </w:style>
  <w:style w:type="character" w:customStyle="1" w:styleId="ZhlavChar">
    <w:name w:val="Záhlaví Char"/>
    <w:basedOn w:val="Standardnpsmoodstavce"/>
    <w:link w:val="Zhlav"/>
    <w:uiPriority w:val="99"/>
    <w:rsid w:val="0003509B"/>
  </w:style>
  <w:style w:type="paragraph" w:styleId="Zpat">
    <w:name w:val="footer"/>
    <w:basedOn w:val="Normln"/>
    <w:link w:val="ZpatChar"/>
    <w:uiPriority w:val="99"/>
    <w:unhideWhenUsed/>
    <w:locked/>
    <w:rsid w:val="0003509B"/>
    <w:pPr>
      <w:tabs>
        <w:tab w:val="center" w:pos="4536"/>
        <w:tab w:val="right" w:pos="9072"/>
      </w:tabs>
    </w:pPr>
  </w:style>
  <w:style w:type="character" w:customStyle="1" w:styleId="ZpatChar">
    <w:name w:val="Zápatí Char"/>
    <w:basedOn w:val="Standardnpsmoodstavce"/>
    <w:link w:val="Zpat"/>
    <w:uiPriority w:val="99"/>
    <w:rsid w:val="0003509B"/>
  </w:style>
  <w:style w:type="paragraph" w:styleId="Odstavecseseznamem">
    <w:name w:val="List Paragraph"/>
    <w:basedOn w:val="Normln"/>
    <w:uiPriority w:val="34"/>
    <w:qFormat/>
    <w:locked/>
    <w:rsid w:val="001F74F3"/>
    <w:pPr>
      <w:ind w:left="720"/>
      <w:contextualSpacing/>
    </w:pPr>
    <w:rPr>
      <w:rFonts w:ascii="Arial" w:hAnsi="Arial"/>
    </w:rPr>
  </w:style>
  <w:style w:type="character" w:styleId="Hypertextovodkaz">
    <w:name w:val="Hyperlink"/>
    <w:basedOn w:val="Standardnpsmoodstavce"/>
    <w:uiPriority w:val="99"/>
    <w:unhideWhenUsed/>
    <w:locked/>
    <w:rsid w:val="001F74F3"/>
    <w:rPr>
      <w:color w:val="0000FF"/>
      <w:u w:val="single"/>
    </w:rPr>
  </w:style>
  <w:style w:type="character" w:customStyle="1" w:styleId="Nadpis1Char">
    <w:name w:val="Nadpis 1 Char"/>
    <w:aliases w:val="Heading 1 Char"/>
    <w:basedOn w:val="Standardnpsmoodstavce"/>
    <w:link w:val="Nadpis1"/>
    <w:uiPriority w:val="9"/>
    <w:rsid w:val="00BD3137"/>
    <w:rPr>
      <w:rFonts w:ascii="Calibri" w:eastAsiaTheme="majorEastAsia" w:hAnsi="Calibri" w:cstheme="majorBidi"/>
      <w:b/>
      <w:bCs/>
      <w:sz w:val="32"/>
      <w:szCs w:val="28"/>
      <w:u w:val="single"/>
    </w:rPr>
  </w:style>
  <w:style w:type="table" w:styleId="Mkatabulky">
    <w:name w:val="Table Grid"/>
    <w:basedOn w:val="Normlntabulka"/>
    <w:uiPriority w:val="59"/>
    <w:locked/>
    <w:rsid w:val="000B5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aliases w:val="Heading 2 Char"/>
    <w:basedOn w:val="Standardnpsmoodstavce"/>
    <w:link w:val="Nadpis2"/>
    <w:uiPriority w:val="9"/>
    <w:rsid w:val="00A32C72"/>
    <w:rPr>
      <w:rFonts w:ascii="Calibri" w:eastAsiaTheme="majorEastAsia" w:hAnsi="Calibri" w:cstheme="majorBidi"/>
      <w:b/>
      <w:bCs/>
      <w:sz w:val="28"/>
      <w:szCs w:val="24"/>
    </w:rPr>
  </w:style>
  <w:style w:type="paragraph" w:styleId="Obsah1">
    <w:name w:val="toc 1"/>
    <w:basedOn w:val="Normln"/>
    <w:next w:val="Normln"/>
    <w:autoRedefine/>
    <w:uiPriority w:val="39"/>
    <w:unhideWhenUsed/>
    <w:locked/>
    <w:rsid w:val="001F7811"/>
    <w:pPr>
      <w:spacing w:after="100"/>
    </w:pPr>
  </w:style>
  <w:style w:type="paragraph" w:styleId="Obsah2">
    <w:name w:val="toc 2"/>
    <w:basedOn w:val="Normln"/>
    <w:next w:val="Normln"/>
    <w:autoRedefine/>
    <w:uiPriority w:val="39"/>
    <w:unhideWhenUsed/>
    <w:locked/>
    <w:rsid w:val="001F7811"/>
    <w:pPr>
      <w:spacing w:after="100"/>
      <w:ind w:left="240"/>
    </w:pPr>
  </w:style>
  <w:style w:type="paragraph" w:styleId="Bezmezer">
    <w:name w:val="No Spacing"/>
    <w:uiPriority w:val="1"/>
    <w:qFormat/>
    <w:locked/>
    <w:rsid w:val="00B3789D"/>
    <w:pPr>
      <w:spacing w:after="0" w:line="240" w:lineRule="auto"/>
    </w:pPr>
    <w:rPr>
      <w:rFonts w:ascii="Calibri" w:hAnsi="Calibri"/>
      <w:sz w:val="24"/>
    </w:rPr>
  </w:style>
  <w:style w:type="character" w:customStyle="1" w:styleId="Nadpis3Char">
    <w:name w:val="Nadpis 3 Char"/>
    <w:basedOn w:val="Standardnpsmoodstavce"/>
    <w:link w:val="Nadpis3"/>
    <w:uiPriority w:val="9"/>
    <w:rsid w:val="00B3789D"/>
    <w:rPr>
      <w:rFonts w:asciiTheme="majorHAnsi" w:eastAsiaTheme="majorEastAsia" w:hAnsiTheme="majorHAnsi" w:cstheme="majorBidi"/>
      <w:b/>
      <w:bCs/>
      <w:color w:val="4F81BD" w:themeColor="accent1"/>
      <w:sz w:val="24"/>
    </w:rPr>
  </w:style>
  <w:style w:type="paragraph" w:styleId="Nzev">
    <w:name w:val="Title"/>
    <w:basedOn w:val="Normln"/>
    <w:next w:val="Normln"/>
    <w:link w:val="NzevChar"/>
    <w:uiPriority w:val="10"/>
    <w:qFormat/>
    <w:locked/>
    <w:rsid w:val="002756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275656"/>
    <w:rPr>
      <w:rFonts w:asciiTheme="majorHAnsi" w:eastAsiaTheme="majorEastAsia" w:hAnsiTheme="majorHAnsi" w:cstheme="majorBidi"/>
      <w:color w:val="17365D" w:themeColor="text2" w:themeShade="BF"/>
      <w:spacing w:val="5"/>
      <w:kern w:val="28"/>
      <w:sz w:val="52"/>
      <w:szCs w:val="52"/>
    </w:rPr>
  </w:style>
  <w:style w:type="paragraph" w:customStyle="1" w:styleId="Standardtextfat">
    <w:name w:val="Standardtext fat"/>
    <w:basedOn w:val="Normln"/>
    <w:qFormat/>
    <w:rsid w:val="00275656"/>
    <w:rPr>
      <w:rFonts w:asciiTheme="minorHAnsi" w:hAnsiTheme="minorHAnsi"/>
      <w:b/>
    </w:rPr>
  </w:style>
  <w:style w:type="paragraph" w:customStyle="1" w:styleId="Headlinefat">
    <w:name w:val="Headline fat"/>
    <w:basedOn w:val="Normln"/>
    <w:qFormat/>
    <w:rsid w:val="00BD3137"/>
    <w:rPr>
      <w:rFonts w:asciiTheme="minorHAnsi" w:hAnsiTheme="minorHAnsi"/>
      <w:b/>
      <w:sz w:val="22"/>
    </w:rPr>
  </w:style>
  <w:style w:type="paragraph" w:customStyle="1" w:styleId="Headline">
    <w:name w:val="Headline"/>
    <w:basedOn w:val="Headlinefat"/>
    <w:qFormat/>
    <w:rsid w:val="00BD3137"/>
    <w:rPr>
      <w:b w:val="0"/>
    </w:rPr>
  </w:style>
  <w:style w:type="paragraph" w:customStyle="1" w:styleId="Titlefat">
    <w:name w:val="Title fat"/>
    <w:basedOn w:val="Normln"/>
    <w:qFormat/>
    <w:rsid w:val="00BD3137"/>
    <w:pPr>
      <w:spacing w:line="360" w:lineRule="auto"/>
      <w:jc w:val="center"/>
    </w:pPr>
    <w:rPr>
      <w:rFonts w:asciiTheme="minorHAnsi" w:hAnsiTheme="minorHAnsi"/>
      <w:b/>
      <w:sz w:val="40"/>
      <w:szCs w:val="40"/>
    </w:rPr>
  </w:style>
  <w:style w:type="paragraph" w:customStyle="1" w:styleId="HeadingTableofcontents">
    <w:name w:val="Heading &quot;Table of contents&quot;"/>
    <w:basedOn w:val="Normln"/>
    <w:qFormat/>
    <w:rsid w:val="00287C4C"/>
    <w:pPr>
      <w:spacing w:after="120"/>
    </w:pPr>
    <w:rPr>
      <w:b/>
      <w:sz w:val="32"/>
      <w:szCs w:val="32"/>
      <w:u w:val="single"/>
    </w:rPr>
  </w:style>
  <w:style w:type="paragraph" w:customStyle="1" w:styleId="Listing">
    <w:name w:val="Listing"/>
    <w:basedOn w:val="Odstavecseseznamem"/>
    <w:qFormat/>
    <w:rsid w:val="00BD3137"/>
    <w:pPr>
      <w:numPr>
        <w:numId w:val="7"/>
      </w:numPr>
      <w:ind w:left="714" w:hanging="357"/>
    </w:pPr>
    <w:rPr>
      <w:rFonts w:ascii="Calibri" w:hAnsi="Calibri"/>
    </w:rPr>
  </w:style>
  <w:style w:type="paragraph" w:customStyle="1" w:styleId="Titlestandard">
    <w:name w:val="Title standard"/>
    <w:basedOn w:val="Normln"/>
    <w:qFormat/>
    <w:rsid w:val="00F30AF0"/>
    <w:pPr>
      <w:jc w:val="center"/>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85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www.at-cz.eu/at/downloads/projektpartner" TargetMode="Externa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at-cz.eu/cz/ke-stazeni/prijemce" TargetMode="External"/><Relationship Id="rId22" Type="http://schemas.openxmlformats.org/officeDocument/2006/relationships/footer" Target="footer5.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chova\AppData\Local\Microsoft\Windows\INetCache\Content.Outlook\NY42R0P4\ATCZ133_Protocol_Meeting_Version_2%20(00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ATCZ133_Protocol_Meeting_Version_2 (002).dotx</Template>
  <TotalTime>4493</TotalTime>
  <Pages>8</Pages>
  <Words>969</Words>
  <Characters>5721</Characters>
  <Application>Microsoft Office Word</Application>
  <DocSecurity>0</DocSecurity>
  <Lines>47</Lines>
  <Paragraphs>13</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Přechová Barbora</dc:creator>
  <cp:keywords/>
  <dc:description/>
  <cp:lastModifiedBy>Barbora Přechová</cp:lastModifiedBy>
  <cp:revision>66</cp:revision>
  <cp:lastPrinted>2017-05-26T07:47:00Z</cp:lastPrinted>
  <dcterms:created xsi:type="dcterms:W3CDTF">2019-10-16T07:39:00Z</dcterms:created>
  <dcterms:modified xsi:type="dcterms:W3CDTF">2019-10-23T14:52:00Z</dcterms:modified>
</cp:coreProperties>
</file>